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5E0" w:rsidRDefault="007805E0">
      <w:pPr>
        <w:rPr>
          <w:rFonts w:ascii="Arial" w:hAnsi="Arial" w:cs="Arial"/>
          <w:sz w:val="24"/>
          <w:szCs w:val="24"/>
        </w:rPr>
      </w:pPr>
    </w:p>
    <w:p w:rsidR="007805E0" w:rsidRDefault="007805E0" w:rsidP="005B6B6B">
      <w:pPr>
        <w:pStyle w:val="Geenafstand"/>
        <w:rPr>
          <w:rFonts w:ascii="Arial" w:hAnsi="Arial" w:cs="Arial"/>
          <w:sz w:val="24"/>
          <w:szCs w:val="24"/>
        </w:rPr>
      </w:pPr>
    </w:p>
    <w:p w:rsidR="007805E0" w:rsidRDefault="00763501" w:rsidP="007805E0">
      <w:pPr>
        <w:ind w:left="-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92710</wp:posOffset>
                </wp:positionV>
                <wp:extent cx="3448050" cy="585216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585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  SCHOLINGSPLAN VOOR   </w:t>
                            </w: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br/>
                              <w:t xml:space="preserve">  VERPLEEGKUNDIGEN</w:t>
                            </w:r>
                            <w:r w:rsidR="0098726B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 EN</w:t>
                            </w:r>
                            <w:r w:rsidR="0098726B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br/>
                              <w:t xml:space="preserve">  VERZORGENDEN </w:t>
                            </w: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Pr="00F000CD" w:rsidRDefault="001735D5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 w:rsidP="00F000CD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Default="00F000CD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  <w:p w:rsidR="00F000CD" w:rsidRPr="007805E0" w:rsidRDefault="00F000CD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30.65pt;margin-top:7.3pt;width:271.5pt;height:46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" stroked="f">
                <v:textbox>
                  <w:txbxContent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  SCHOLINGSPLAN VOOR   </w:t>
                      </w: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br/>
                        <w:t xml:space="preserve">  VERPLEEGKUNDIGEN</w:t>
                      </w:r>
                      <w:r w:rsidR="0098726B"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 EN</w:t>
                      </w:r>
                      <w:r w:rsidR="0098726B">
                        <w:rPr>
                          <w:rFonts w:asciiTheme="minorHAnsi" w:hAnsiTheme="minorHAnsi"/>
                          <w:sz w:val="40"/>
                          <w:szCs w:val="40"/>
                        </w:rPr>
                        <w:br/>
                        <w:t xml:space="preserve">  VERZORGENDEN </w:t>
                      </w: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Pr="00F000CD" w:rsidRDefault="001735D5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 w:rsidP="00F000CD">
                      <w:pPr>
                        <w:pBdr>
                          <w:left w:val="single" w:sz="4" w:space="4" w:color="auto"/>
                        </w:pBd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Default="00F000CD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  <w:p w:rsidR="00F000CD" w:rsidRPr="007805E0" w:rsidRDefault="00F000CD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00CD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-57150</wp:posOffset>
            </wp:positionH>
            <wp:positionV relativeFrom="paragraph">
              <wp:posOffset>4087495</wp:posOffset>
            </wp:positionV>
            <wp:extent cx="7810500" cy="5534025"/>
            <wp:effectExtent l="19050" t="0" r="0" b="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2211070</wp:posOffset>
                </wp:positionV>
                <wp:extent cx="3514725" cy="447675"/>
                <wp:effectExtent l="0" t="381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4ED737"/>
                                <w:sz w:val="48"/>
                                <w:szCs w:val="48"/>
                              </w:rPr>
                              <w:alias w:val="Ondertitel"/>
                              <w:tag w:val=""/>
                              <w:id w:val="13540725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7805E0" w:rsidRDefault="007805E0" w:rsidP="007805E0">
                                <w:pPr>
                                  <w:rPr>
                                    <w:b/>
                                    <w:color w:val="4ED737"/>
                                    <w:sz w:val="48"/>
                                    <w:szCs w:val="48"/>
                                  </w:rPr>
                                </w:pPr>
                                <w:r w:rsidRPr="00A33EBD">
                                  <w:rPr>
                                    <w:b/>
                                    <w:color w:val="4ED737"/>
                                    <w:sz w:val="48"/>
                                    <w:szCs w:val="48"/>
                                  </w:rPr>
                                  <w:t>TriviumMeulenbel</w:t>
                                </w:r>
                                <w:r>
                                  <w:rPr>
                                    <w:b/>
                                    <w:color w:val="4ED737"/>
                                    <w:sz w:val="48"/>
                                    <w:szCs w:val="48"/>
                                  </w:rPr>
                                  <w:t>tZorg</w:t>
                                </w:r>
                              </w:p>
                            </w:sdtContent>
                          </w:sdt>
                          <w:p w:rsidR="007805E0" w:rsidRDefault="007805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55.85pt;margin-top:174.1pt;width:276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" stroked="f">
                <v:textbox>
                  <w:txbxContent>
                    <w:sdt>
                      <w:sdtPr>
                        <w:rPr>
                          <w:b/>
                          <w:color w:val="4ED737"/>
                          <w:sz w:val="48"/>
                          <w:szCs w:val="48"/>
                        </w:rPr>
                        <w:alias w:val="Ondertitel"/>
                        <w:tag w:val=""/>
                        <w:id w:val="1354072561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7805E0" w:rsidRDefault="007805E0" w:rsidP="007805E0">
                          <w:pPr>
                            <w:rPr>
                              <w:b/>
                              <w:color w:val="4ED737"/>
                              <w:sz w:val="48"/>
                              <w:szCs w:val="48"/>
                            </w:rPr>
                          </w:pPr>
                          <w:r w:rsidRPr="00A33EBD">
                            <w:rPr>
                              <w:b/>
                              <w:color w:val="4ED737"/>
                              <w:sz w:val="48"/>
                              <w:szCs w:val="48"/>
                            </w:rPr>
                            <w:t>TriviumMeulenbel</w:t>
                          </w:r>
                          <w:r>
                            <w:rPr>
                              <w:b/>
                              <w:color w:val="4ED737"/>
                              <w:sz w:val="48"/>
                              <w:szCs w:val="48"/>
                            </w:rPr>
                            <w:t>tZorg</w:t>
                          </w:r>
                        </w:p>
                      </w:sdtContent>
                    </w:sdt>
                    <w:p w:rsidR="007805E0" w:rsidRDefault="007805E0"/>
                  </w:txbxContent>
                </v:textbox>
              </v:shape>
            </w:pict>
          </mc:Fallback>
        </mc:AlternateContent>
      </w:r>
      <w:r w:rsidR="007805E0" w:rsidRPr="007805E0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115570</wp:posOffset>
            </wp:positionV>
            <wp:extent cx="2295525" cy="1743075"/>
            <wp:effectExtent l="19050" t="0" r="9525" b="0"/>
            <wp:wrapNone/>
            <wp:docPr id="1" name="Afbeelding 1" descr="http://meeveluwe.socialekaartnederland.nl/bsk/org_image.asp?guid=%7BFEF0F4E6-C1AC-102A-97A2-000423C35252%7D&amp;max_widt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eveluwe.socialekaartnederland.nl/bsk/org_image.asp?guid=%7BFEF0F4E6-C1AC-102A-97A2-000423C35252%7D&amp;max_width=1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5E0">
        <w:rPr>
          <w:rFonts w:ascii="Arial" w:hAnsi="Arial" w:cs="Arial"/>
          <w:sz w:val="24"/>
          <w:szCs w:val="24"/>
        </w:rPr>
        <w:br w:type="page"/>
      </w:r>
    </w:p>
    <w:p w:rsidR="00120646" w:rsidRDefault="00120646" w:rsidP="005B6B6B">
      <w:pPr>
        <w:pStyle w:val="Geenafstand"/>
        <w:rPr>
          <w:rFonts w:ascii="Arial" w:hAnsi="Arial" w:cs="Arial"/>
          <w:sz w:val="24"/>
          <w:szCs w:val="24"/>
        </w:rPr>
      </w:pP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Scholingsbegeleiders TMZ:</w:t>
      </w: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  <w:smartTag w:uri="urn:schemas-microsoft-com:office:smarttags" w:element="PersonName">
        <w:r>
          <w:rPr>
            <w:rFonts w:ascii="Arial" w:hAnsi="Arial" w:cs="Arial"/>
            <w:sz w:val="24"/>
            <w:szCs w:val="24"/>
          </w:rPr>
          <w:t>Moniek Pierik</w:t>
        </w:r>
      </w:smartTag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Regio </w:t>
      </w:r>
      <w:r w:rsidR="00A10104">
        <w:rPr>
          <w:rFonts w:ascii="Arial" w:hAnsi="Arial" w:cs="Arial"/>
          <w:sz w:val="24"/>
          <w:szCs w:val="24"/>
        </w:rPr>
        <w:t>Twenterand (Thuiszorg)</w:t>
      </w: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  <w:smartTag w:uri="urn:schemas-microsoft-com:office:smarttags" w:element="PersonName">
        <w:r>
          <w:rPr>
            <w:rFonts w:ascii="Arial" w:hAnsi="Arial" w:cs="Arial"/>
            <w:sz w:val="24"/>
            <w:szCs w:val="24"/>
          </w:rPr>
          <w:t>Marloes Schrameijer</w:t>
        </w:r>
      </w:smartTag>
      <w:r>
        <w:rPr>
          <w:rFonts w:ascii="Arial" w:hAnsi="Arial" w:cs="Arial"/>
          <w:sz w:val="24"/>
          <w:szCs w:val="24"/>
        </w:rPr>
        <w:tab/>
        <w:t>Regio Twenterand</w:t>
      </w: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  <w:smartTag w:uri="urn:schemas-microsoft-com:office:smarttags" w:element="PersonName">
        <w:r>
          <w:rPr>
            <w:rFonts w:ascii="Arial" w:hAnsi="Arial" w:cs="Arial"/>
            <w:sz w:val="24"/>
            <w:szCs w:val="24"/>
          </w:rPr>
          <w:t>Joke Nijkamp</w:t>
        </w:r>
      </w:smartTag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Regio Borne</w:t>
      </w:r>
    </w:p>
    <w:p w:rsidR="002C25A6" w:rsidRDefault="002C25A6" w:rsidP="00F5177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Annemiek Pasman            Regio Borne</w:t>
      </w: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  <w:smartTag w:uri="urn:schemas-microsoft-com:office:smarttags" w:element="PersonName">
        <w:r>
          <w:rPr>
            <w:rFonts w:ascii="Arial" w:hAnsi="Arial" w:cs="Arial"/>
            <w:sz w:val="24"/>
            <w:szCs w:val="24"/>
          </w:rPr>
          <w:t>Monique Hommes</w:t>
        </w:r>
      </w:smartTag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Regio Tubbergen</w:t>
      </w: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  <w:smartTag w:uri="urn:schemas-microsoft-com:office:smarttags" w:element="PersonName">
        <w:r>
          <w:rPr>
            <w:rFonts w:ascii="Arial" w:hAnsi="Arial" w:cs="Arial"/>
            <w:sz w:val="24"/>
            <w:szCs w:val="24"/>
          </w:rPr>
          <w:t>Anke Busschers</w:t>
        </w:r>
      </w:smartTag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Regio Hengelo</w:t>
      </w: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  <w:smartTag w:uri="urn:schemas-microsoft-com:office:smarttags" w:element="PersonName">
        <w:r>
          <w:rPr>
            <w:rFonts w:ascii="Arial" w:hAnsi="Arial" w:cs="Arial"/>
            <w:sz w:val="24"/>
            <w:szCs w:val="24"/>
          </w:rPr>
          <w:t>Rina Kamping</w:t>
        </w:r>
      </w:smartTag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Regio Hengelo</w:t>
      </w:r>
    </w:p>
    <w:p w:rsidR="005439E4" w:rsidRDefault="005439E4" w:rsidP="00F5177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Evelien de Graaf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Regio Hengelo</w:t>
      </w:r>
    </w:p>
    <w:p w:rsidR="005439E4" w:rsidRDefault="005439E4" w:rsidP="00F5177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Martijn Tijink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Regio Hengelo (Thuiszorg)</w:t>
      </w: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  <w:smartTag w:uri="urn:schemas-microsoft-com:office:smarttags" w:element="PersonName">
        <w:r>
          <w:rPr>
            <w:rFonts w:ascii="Arial" w:hAnsi="Arial" w:cs="Arial"/>
            <w:sz w:val="24"/>
            <w:szCs w:val="24"/>
          </w:rPr>
          <w:t>Jenny Borghuis</w:t>
        </w:r>
      </w:smartTag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Regio Almelo</w:t>
      </w:r>
    </w:p>
    <w:p w:rsidR="00120646" w:rsidRDefault="00120646" w:rsidP="00F5177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 Huiskes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Regio Almelo</w:t>
      </w:r>
    </w:p>
    <w:p w:rsidR="005439E4" w:rsidRDefault="005439E4" w:rsidP="00F5177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Dennis Dikkers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Regio Hengelo (Thuiszorg)</w:t>
      </w:r>
    </w:p>
    <w:p w:rsidR="00120646" w:rsidRPr="00F51770" w:rsidRDefault="00120646" w:rsidP="008D2738">
      <w:pPr>
        <w:pStyle w:val="Default"/>
        <w:rPr>
          <w:rFonts w:ascii="Arial" w:hAnsi="Arial" w:cs="Arial"/>
        </w:rPr>
      </w:pPr>
    </w:p>
    <w:p w:rsidR="00E37115" w:rsidRDefault="0012064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  <w:r w:rsidRPr="002F101D">
        <w:rPr>
          <w:rFonts w:ascii="Arial" w:hAnsi="Arial" w:cs="Arial"/>
          <w:b/>
          <w:bCs/>
          <w:color w:val="1F497D"/>
          <w:sz w:val="24"/>
          <w:szCs w:val="24"/>
        </w:rPr>
        <w:t xml:space="preserve">  </w:t>
      </w:r>
    </w:p>
    <w:p w:rsidR="00E37115" w:rsidRDefault="00E37115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E37115" w:rsidRDefault="00E37115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E37115" w:rsidRDefault="00E37115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7B1906" w:rsidRDefault="007B1906" w:rsidP="002F101D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</w:p>
    <w:p w:rsidR="00A10104" w:rsidRPr="00E37115" w:rsidRDefault="002B3A0E" w:rsidP="00E37115">
      <w:pPr>
        <w:ind w:left="1416"/>
        <w:rPr>
          <w:rFonts w:ascii="Arial" w:hAnsi="Arial" w:cs="Arial"/>
          <w:b/>
          <w:bCs/>
          <w:color w:val="1F497D"/>
          <w:sz w:val="24"/>
          <w:szCs w:val="24"/>
        </w:rPr>
      </w:pPr>
      <w:r>
        <w:rPr>
          <w:rFonts w:ascii="Arial" w:hAnsi="Arial" w:cs="Arial"/>
          <w:b/>
          <w:bCs/>
          <w:color w:val="1F497D"/>
          <w:sz w:val="24"/>
          <w:szCs w:val="24"/>
        </w:rPr>
        <w:t xml:space="preserve"> </w:t>
      </w:r>
    </w:p>
    <w:p w:rsidR="00120646" w:rsidRDefault="00120646" w:rsidP="002F101D">
      <w:pPr>
        <w:pStyle w:val="Kop4"/>
        <w:spacing w:line="330" w:lineRule="atLeast"/>
        <w:ind w:firstLine="708"/>
        <w:rPr>
          <w:color w:val="97BF0D"/>
          <w:sz w:val="53"/>
          <w:szCs w:val="53"/>
        </w:rPr>
      </w:pPr>
      <w:r>
        <w:rPr>
          <w:color w:val="97BF0D"/>
          <w:sz w:val="53"/>
          <w:szCs w:val="53"/>
        </w:rPr>
        <w:t>Samen voor persoonlijke zorg</w:t>
      </w:r>
    </w:p>
    <w:p w:rsidR="00120646" w:rsidRPr="002F101D" w:rsidRDefault="00120646" w:rsidP="002F101D">
      <w:pPr>
        <w:pStyle w:val="Kop1"/>
        <w:rPr>
          <w:rFonts w:ascii="Arial" w:hAnsi="Arial" w:cs="Arial"/>
          <w:color w:val="1F497D"/>
          <w:sz w:val="30"/>
          <w:szCs w:val="30"/>
        </w:rPr>
      </w:pPr>
      <w:r>
        <w:rPr>
          <w:rStyle w:val="Zwaar"/>
          <w:rFonts w:ascii="Arial" w:hAnsi="Arial" w:cs="Arial"/>
          <w:b/>
          <w:bCs/>
          <w:sz w:val="30"/>
          <w:szCs w:val="30"/>
        </w:rPr>
        <w:t xml:space="preserve">                      </w:t>
      </w:r>
      <w:bookmarkStart w:id="0" w:name="_Toc388003355"/>
      <w:r w:rsidRPr="002F101D">
        <w:rPr>
          <w:rStyle w:val="Zwaar"/>
          <w:rFonts w:ascii="Arial" w:hAnsi="Arial" w:cs="Arial"/>
          <w:b/>
          <w:bCs/>
          <w:color w:val="1F497D"/>
          <w:sz w:val="30"/>
          <w:szCs w:val="30"/>
        </w:rPr>
        <w:t>Vitaal Ondernemend Coöperatief</w:t>
      </w:r>
      <w:bookmarkEnd w:id="0"/>
    </w:p>
    <w:p w:rsidR="00120646" w:rsidRDefault="007B1906" w:rsidP="005B6B6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sdt>
      <w:sdtPr>
        <w:rPr>
          <w:rFonts w:ascii="Trebuchet MS" w:eastAsia="Calibri" w:hAnsi="Trebuchet MS" w:cs="Trebuchet MS"/>
          <w:b w:val="0"/>
          <w:bCs w:val="0"/>
          <w:color w:val="auto"/>
          <w:sz w:val="20"/>
          <w:szCs w:val="20"/>
        </w:rPr>
        <w:id w:val="2991115"/>
        <w:docPartObj>
          <w:docPartGallery w:val="Table of Contents"/>
          <w:docPartUnique/>
        </w:docPartObj>
      </w:sdtPr>
      <w:sdtEndPr/>
      <w:sdtContent>
        <w:p w:rsidR="00F000CD" w:rsidRDefault="00F000CD" w:rsidP="00F000CD">
          <w:pPr>
            <w:pStyle w:val="Kopvaninhoudsopgave"/>
            <w:pBdr>
              <w:bottom w:val="single" w:sz="4" w:space="1" w:color="auto"/>
            </w:pBdr>
          </w:pPr>
          <w:r w:rsidRPr="007B1906">
            <w:rPr>
              <w:rStyle w:val="Kop2Char"/>
              <w:b/>
              <w:color w:val="auto"/>
            </w:rPr>
            <w:t>Inhoud</w:t>
          </w:r>
        </w:p>
        <w:p w:rsidR="00F000CD" w:rsidRDefault="00F000CD">
          <w:pPr>
            <w:pStyle w:val="Inhopg1"/>
            <w:tabs>
              <w:tab w:val="right" w:leader="dot" w:pos="9062"/>
            </w:tabs>
          </w:pPr>
        </w:p>
        <w:p w:rsidR="00F000CD" w:rsidRPr="00F000CD" w:rsidRDefault="00F000CD">
          <w:pPr>
            <w:pStyle w:val="Inhopg1"/>
            <w:tabs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r>
            <w:t xml:space="preserve">   </w:t>
          </w:r>
          <w:r w:rsidR="00412BE0">
            <w:fldChar w:fldCharType="begin"/>
          </w:r>
          <w:r>
            <w:instrText xml:space="preserve"> TOC \o "1-3" \h \z \u </w:instrText>
          </w:r>
          <w:r w:rsidR="00412BE0">
            <w:fldChar w:fldCharType="separate"/>
          </w:r>
          <w:hyperlink w:anchor="_Toc388003355" w:history="1">
            <w:r w:rsidRPr="00F000CD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Vitaal Ondernemend Coöperatief</w:t>
            </w:r>
            <w:r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_Toc388003355 \h </w:instrText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00CD" w:rsidRPr="00F000CD" w:rsidRDefault="00763501">
          <w:pPr>
            <w:pStyle w:val="Inhopg2"/>
            <w:tabs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88003356" w:history="1">
            <w:r w:rsidR="00F000CD" w:rsidRPr="00F000CD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Inleiding</w:t>
            </w:r>
            <w:r w:rsidR="00F000CD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0CD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_Toc388003356 \h </w:instrText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0CD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00CD" w:rsidRPr="00F000CD" w:rsidRDefault="00763501">
          <w:pPr>
            <w:pStyle w:val="Inhopg2"/>
            <w:tabs>
              <w:tab w:val="right" w:leader="dot" w:pos="9062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88003357" w:history="1">
            <w:r w:rsidR="00F000CD" w:rsidRPr="00F000CD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Doelstelling</w:t>
            </w:r>
            <w:r w:rsidR="00F000CD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0CD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_Toc388003357 \h </w:instrText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0CD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00CD" w:rsidRDefault="00763501">
          <w:pPr>
            <w:pStyle w:val="Inhopg2"/>
            <w:tabs>
              <w:tab w:val="right" w:leader="dot" w:pos="9062"/>
            </w:tabs>
            <w:rPr>
              <w:noProof/>
            </w:rPr>
          </w:pPr>
          <w:hyperlink w:anchor="_Toc388003358" w:history="1">
            <w:r w:rsidR="00F000CD" w:rsidRPr="00F000CD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De scholing</w:t>
            </w:r>
            <w:r w:rsidR="00F000CD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0CD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_Toc388003358 \h </w:instrText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0CD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412BE0" w:rsidRPr="00F000C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00CD" w:rsidRDefault="00412BE0">
          <w:r>
            <w:fldChar w:fldCharType="end"/>
          </w:r>
        </w:p>
      </w:sdtContent>
    </w:sdt>
    <w:p w:rsidR="00120646" w:rsidRDefault="00F000CD" w:rsidP="005B6B6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120646" w:rsidRPr="00A10104" w:rsidRDefault="00120646" w:rsidP="00A10104">
      <w:pPr>
        <w:pStyle w:val="Kop2"/>
        <w:pBdr>
          <w:bottom w:val="single" w:sz="4" w:space="1" w:color="auto"/>
        </w:pBdr>
        <w:rPr>
          <w:color w:val="auto"/>
        </w:rPr>
      </w:pPr>
      <w:bookmarkStart w:id="1" w:name="_Toc388003356"/>
      <w:r w:rsidRPr="00A10104">
        <w:rPr>
          <w:color w:val="auto"/>
        </w:rPr>
        <w:lastRenderedPageBreak/>
        <w:t>Inleiding</w:t>
      </w:r>
      <w:bookmarkEnd w:id="1"/>
      <w:r w:rsidRPr="00A10104">
        <w:rPr>
          <w:color w:val="auto"/>
        </w:rPr>
        <w:t xml:space="preserve"> </w:t>
      </w:r>
    </w:p>
    <w:p w:rsidR="00120646" w:rsidRDefault="00120646" w:rsidP="005B6B6B">
      <w:pPr>
        <w:rPr>
          <w:rFonts w:ascii="Arial" w:hAnsi="Arial" w:cs="Arial"/>
          <w:b/>
          <w:bCs/>
          <w:sz w:val="24"/>
          <w:szCs w:val="24"/>
        </w:rPr>
      </w:pPr>
    </w:p>
    <w:p w:rsidR="00120646" w:rsidRDefault="00120646" w:rsidP="00071A31">
      <w:pPr>
        <w:rPr>
          <w:rFonts w:ascii="Arial" w:hAnsi="Arial" w:cs="Arial"/>
          <w:sz w:val="24"/>
          <w:szCs w:val="24"/>
          <w:lang w:eastAsia="nl-NL"/>
        </w:rPr>
      </w:pPr>
      <w:r w:rsidRPr="0052156A">
        <w:rPr>
          <w:rFonts w:ascii="Arial" w:hAnsi="Arial" w:cs="Arial"/>
          <w:sz w:val="24"/>
          <w:szCs w:val="24"/>
          <w:lang w:eastAsia="nl-NL"/>
        </w:rPr>
        <w:t>Hoe ingewikkeld en kwetsbaar het menselijk lichaam is, realiseren we ons pas vaak op het moment dat het minder goed functi</w:t>
      </w:r>
      <w:r>
        <w:rPr>
          <w:rFonts w:ascii="Arial" w:hAnsi="Arial" w:cs="Arial"/>
          <w:sz w:val="24"/>
          <w:szCs w:val="24"/>
          <w:lang w:eastAsia="nl-NL"/>
        </w:rPr>
        <w:t xml:space="preserve">oneert dan we gewend zijn. </w:t>
      </w:r>
    </w:p>
    <w:p w:rsidR="00120646" w:rsidRDefault="00120646" w:rsidP="00071A31">
      <w:pPr>
        <w:rPr>
          <w:rFonts w:ascii="Arial" w:hAnsi="Arial" w:cs="Arial"/>
          <w:sz w:val="24"/>
          <w:szCs w:val="24"/>
          <w:lang w:eastAsia="nl-NL"/>
        </w:rPr>
      </w:pPr>
      <w:r>
        <w:rPr>
          <w:rFonts w:ascii="Arial" w:hAnsi="Arial" w:cs="Arial"/>
          <w:sz w:val="24"/>
          <w:szCs w:val="24"/>
          <w:lang w:eastAsia="nl-NL"/>
        </w:rPr>
        <w:t>Om met zulke situat</w:t>
      </w:r>
      <w:r w:rsidRPr="0052156A">
        <w:rPr>
          <w:rFonts w:ascii="Arial" w:hAnsi="Arial" w:cs="Arial"/>
          <w:sz w:val="24"/>
          <w:szCs w:val="24"/>
          <w:lang w:eastAsia="nl-NL"/>
        </w:rPr>
        <w:t>ies verantwoord en met zelfvertrouwen binnen de gezondheidszorg</w:t>
      </w:r>
      <w:r>
        <w:rPr>
          <w:rFonts w:ascii="Arial" w:hAnsi="Arial" w:cs="Arial"/>
          <w:sz w:val="24"/>
          <w:szCs w:val="24"/>
          <w:lang w:eastAsia="nl-NL"/>
        </w:rPr>
        <w:t xml:space="preserve"> en dus binnen TMZ</w:t>
      </w:r>
      <w:r w:rsidRPr="0052156A">
        <w:rPr>
          <w:rFonts w:ascii="Arial" w:hAnsi="Arial" w:cs="Arial"/>
          <w:sz w:val="24"/>
          <w:szCs w:val="24"/>
          <w:lang w:eastAsia="nl-NL"/>
        </w:rPr>
        <w:t xml:space="preserve"> om te kunnen gaan, is het van belang dat u beschikt over actuele medische ba</w:t>
      </w:r>
      <w:r>
        <w:rPr>
          <w:rFonts w:ascii="Arial" w:hAnsi="Arial" w:cs="Arial"/>
          <w:sz w:val="24"/>
          <w:szCs w:val="24"/>
          <w:lang w:eastAsia="nl-NL"/>
        </w:rPr>
        <w:t xml:space="preserve">siskennis en verpleegtechnische </w:t>
      </w:r>
      <w:r w:rsidRPr="0052156A">
        <w:rPr>
          <w:rFonts w:ascii="Arial" w:hAnsi="Arial" w:cs="Arial"/>
          <w:sz w:val="24"/>
          <w:szCs w:val="24"/>
          <w:lang w:eastAsia="nl-NL"/>
        </w:rPr>
        <w:t xml:space="preserve">vaardigheden. </w:t>
      </w:r>
    </w:p>
    <w:p w:rsidR="00120646" w:rsidRDefault="00120646" w:rsidP="005B6B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Als verpleegkundige</w:t>
      </w:r>
      <w:r w:rsidR="007942E6">
        <w:rPr>
          <w:rFonts w:ascii="Arial" w:hAnsi="Arial" w:cs="Arial"/>
          <w:sz w:val="24"/>
          <w:szCs w:val="24"/>
        </w:rPr>
        <w:t xml:space="preserve"> en verzorgende </w:t>
      </w:r>
      <w:r>
        <w:rPr>
          <w:rFonts w:ascii="Arial" w:hAnsi="Arial" w:cs="Arial"/>
          <w:sz w:val="24"/>
          <w:szCs w:val="24"/>
        </w:rPr>
        <w:t xml:space="preserve"> is het daarom erg belangrijk uw kennis en vaardigheden op peil te houden, zodat u in staat bent een optimale bijdrage te leveren aan kwalitatieve en persoonlijke zorg aan onze cliënten binnen TMZ.</w:t>
      </w:r>
    </w:p>
    <w:p w:rsidR="00120646" w:rsidRDefault="00120646" w:rsidP="00CE5A31">
      <w:pPr>
        <w:rPr>
          <w:rFonts w:ascii="Arial" w:hAnsi="Arial" w:cs="Arial"/>
          <w:sz w:val="24"/>
          <w:szCs w:val="24"/>
        </w:rPr>
      </w:pPr>
    </w:p>
    <w:p w:rsidR="00120646" w:rsidRDefault="00120646" w:rsidP="00CE5A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Vanuit het Planetree-zorgconcept waarin vakmanschap een belangrijke vorm van sociale duurzaamheid in de zorg is, willen wij, de scholingsbegeleiders van TMZ, daarom een bijdrage leveren aan scholingen van goede kwaliteit.</w:t>
      </w:r>
    </w:p>
    <w:p w:rsidR="00120646" w:rsidRPr="00457575" w:rsidRDefault="00120646" w:rsidP="005B6B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Wij streven naar een uniforme werkwijze ten aanzien van voorbehouden en risicovolle handelingen binnen alle TMZ-locaties.</w:t>
      </w:r>
    </w:p>
    <w:p w:rsidR="00120646" w:rsidRDefault="00120646" w:rsidP="005B6B6B">
      <w:pPr>
        <w:rPr>
          <w:rFonts w:ascii="Arial" w:hAnsi="Arial" w:cs="Arial"/>
          <w:sz w:val="24"/>
          <w:szCs w:val="24"/>
        </w:rPr>
      </w:pPr>
    </w:p>
    <w:p w:rsidR="00120646" w:rsidRDefault="00120646" w:rsidP="005B6B6B">
      <w:pPr>
        <w:rPr>
          <w:rFonts w:ascii="Arial" w:hAnsi="Arial" w:cs="Arial"/>
          <w:b/>
          <w:bCs/>
          <w:sz w:val="24"/>
          <w:szCs w:val="24"/>
        </w:rPr>
      </w:pPr>
    </w:p>
    <w:p w:rsidR="00120646" w:rsidRPr="00A10104" w:rsidRDefault="00120646" w:rsidP="00A10104">
      <w:pPr>
        <w:pStyle w:val="Kop2"/>
        <w:pBdr>
          <w:bottom w:val="single" w:sz="4" w:space="1" w:color="auto"/>
        </w:pBdr>
        <w:rPr>
          <w:color w:val="auto"/>
        </w:rPr>
      </w:pPr>
      <w:bookmarkStart w:id="2" w:name="_Toc388003357"/>
      <w:r w:rsidRPr="00A10104">
        <w:rPr>
          <w:color w:val="auto"/>
        </w:rPr>
        <w:t>Doelstelling</w:t>
      </w:r>
      <w:bookmarkEnd w:id="2"/>
    </w:p>
    <w:p w:rsidR="00120646" w:rsidRDefault="00120646" w:rsidP="005B6B6B">
      <w:pPr>
        <w:rPr>
          <w:rFonts w:ascii="Arial" w:hAnsi="Arial" w:cs="Arial"/>
          <w:b/>
          <w:bCs/>
          <w:sz w:val="24"/>
          <w:szCs w:val="24"/>
        </w:rPr>
      </w:pPr>
    </w:p>
    <w:p w:rsidR="00120646" w:rsidRPr="001111AE" w:rsidRDefault="00120646" w:rsidP="00333A0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1111AE">
        <w:rPr>
          <w:rFonts w:ascii="Arial" w:hAnsi="Arial" w:cs="Arial"/>
          <w:sz w:val="24"/>
          <w:szCs w:val="24"/>
        </w:rPr>
        <w:t xml:space="preserve">Tijdens de verzorging van </w:t>
      </w:r>
      <w:r>
        <w:rPr>
          <w:rFonts w:ascii="Arial" w:hAnsi="Arial" w:cs="Arial"/>
          <w:sz w:val="24"/>
          <w:szCs w:val="24"/>
        </w:rPr>
        <w:t>de cliënten</w:t>
      </w:r>
      <w:r w:rsidRPr="001111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binn</w:t>
      </w:r>
      <w:r w:rsidR="007942E6">
        <w:rPr>
          <w:rFonts w:ascii="Arial" w:hAnsi="Arial" w:cs="Arial"/>
          <w:sz w:val="24"/>
          <w:szCs w:val="24"/>
        </w:rPr>
        <w:t xml:space="preserve">en TMZ krijgt u </w:t>
      </w:r>
      <w:r w:rsidRPr="001111AE">
        <w:rPr>
          <w:rFonts w:ascii="Arial" w:hAnsi="Arial" w:cs="Arial"/>
          <w:sz w:val="24"/>
          <w:szCs w:val="24"/>
        </w:rPr>
        <w:t xml:space="preserve"> te maken met een aantal voorbehouden en risicovolle handelingen. </w:t>
      </w:r>
    </w:p>
    <w:p w:rsidR="00120646" w:rsidRDefault="00120646" w:rsidP="00333A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verpleegkundige</w:t>
      </w:r>
      <w:r w:rsidR="007942E6">
        <w:rPr>
          <w:rFonts w:ascii="Arial" w:hAnsi="Arial" w:cs="Arial"/>
          <w:sz w:val="24"/>
          <w:szCs w:val="24"/>
        </w:rPr>
        <w:t xml:space="preserve"> en verzorgende </w:t>
      </w:r>
      <w:r w:rsidRPr="001111AE">
        <w:rPr>
          <w:rFonts w:ascii="Arial" w:hAnsi="Arial" w:cs="Arial"/>
          <w:sz w:val="24"/>
          <w:szCs w:val="24"/>
        </w:rPr>
        <w:t xml:space="preserve"> dient kennis van d</w:t>
      </w:r>
      <w:r>
        <w:rPr>
          <w:rFonts w:ascii="Arial" w:hAnsi="Arial" w:cs="Arial"/>
          <w:sz w:val="24"/>
          <w:szCs w:val="24"/>
        </w:rPr>
        <w:t>i</w:t>
      </w:r>
      <w:r w:rsidRPr="001111AE">
        <w:rPr>
          <w:rFonts w:ascii="Arial" w:hAnsi="Arial" w:cs="Arial"/>
          <w:sz w:val="24"/>
          <w:szCs w:val="24"/>
        </w:rPr>
        <w:t xml:space="preserve">e vaardigheden te hebben om </w:t>
      </w:r>
      <w:r>
        <w:rPr>
          <w:rFonts w:ascii="Arial" w:hAnsi="Arial" w:cs="Arial"/>
          <w:sz w:val="24"/>
          <w:szCs w:val="24"/>
        </w:rPr>
        <w:t>kwaliteit van zorg aan onze cliënten te kunnen waarborgen.</w:t>
      </w:r>
    </w:p>
    <w:p w:rsidR="00120646" w:rsidRDefault="00120646" w:rsidP="005B6B6B">
      <w:pPr>
        <w:rPr>
          <w:rFonts w:ascii="Arial" w:hAnsi="Arial" w:cs="Arial"/>
          <w:sz w:val="24"/>
          <w:szCs w:val="24"/>
        </w:rPr>
      </w:pPr>
    </w:p>
    <w:p w:rsidR="00120646" w:rsidRDefault="00120646" w:rsidP="005B6B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Alle verpleeg</w:t>
      </w:r>
      <w:r w:rsidR="007942E6">
        <w:rPr>
          <w:rFonts w:ascii="Arial" w:hAnsi="Arial" w:cs="Arial"/>
          <w:sz w:val="24"/>
          <w:szCs w:val="24"/>
        </w:rPr>
        <w:t>kundigen</w:t>
      </w:r>
      <w:r w:rsidR="00AF414B">
        <w:rPr>
          <w:rFonts w:ascii="Arial" w:hAnsi="Arial" w:cs="Arial"/>
          <w:sz w:val="24"/>
          <w:szCs w:val="24"/>
        </w:rPr>
        <w:t xml:space="preserve"> en verzorgenden </w:t>
      </w:r>
      <w:r w:rsidR="007942E6">
        <w:rPr>
          <w:rFonts w:ascii="Arial" w:hAnsi="Arial" w:cs="Arial"/>
          <w:sz w:val="24"/>
          <w:szCs w:val="24"/>
        </w:rPr>
        <w:t xml:space="preserve"> worden daarom </w:t>
      </w:r>
      <w:r>
        <w:rPr>
          <w:rFonts w:ascii="Arial" w:hAnsi="Arial" w:cs="Arial"/>
          <w:sz w:val="24"/>
          <w:szCs w:val="24"/>
        </w:rPr>
        <w:t xml:space="preserve"> geschoold volgens de richtlijnen en handelingsschema ’s van TMZ, die beschreven staan in de protocollen. </w:t>
      </w:r>
    </w:p>
    <w:p w:rsidR="00120646" w:rsidRDefault="00120646" w:rsidP="00333A0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1111AE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ze protocollen van</w:t>
      </w:r>
      <w:r w:rsidRPr="001111AE">
        <w:rPr>
          <w:rFonts w:ascii="Arial" w:hAnsi="Arial" w:cs="Arial"/>
          <w:sz w:val="24"/>
          <w:szCs w:val="24"/>
        </w:rPr>
        <w:t xml:space="preserve"> voorbehouden en risicovolle handelingen zijn terug te vinden op</w:t>
      </w:r>
      <w:r w:rsidR="001E714B">
        <w:rPr>
          <w:rFonts w:ascii="Arial" w:hAnsi="Arial" w:cs="Arial"/>
          <w:sz w:val="24"/>
          <w:szCs w:val="24"/>
        </w:rPr>
        <w:t xml:space="preserve"> ‘mijn TMZ’</w:t>
      </w:r>
      <w:r>
        <w:rPr>
          <w:rFonts w:ascii="Arial" w:hAnsi="Arial" w:cs="Arial"/>
          <w:sz w:val="24"/>
          <w:szCs w:val="24"/>
        </w:rPr>
        <w:t xml:space="preserve"> in het H</w:t>
      </w:r>
      <w:r w:rsidRPr="001111AE">
        <w:rPr>
          <w:rFonts w:ascii="Arial" w:hAnsi="Arial" w:cs="Arial"/>
          <w:sz w:val="24"/>
          <w:szCs w:val="24"/>
        </w:rPr>
        <w:t>andelin</w:t>
      </w:r>
      <w:r>
        <w:rPr>
          <w:rFonts w:ascii="Arial" w:hAnsi="Arial" w:cs="Arial"/>
          <w:sz w:val="24"/>
          <w:szCs w:val="24"/>
        </w:rPr>
        <w:t>genboekz</w:t>
      </w:r>
      <w:r w:rsidRPr="001111AE">
        <w:rPr>
          <w:rFonts w:ascii="Arial" w:hAnsi="Arial" w:cs="Arial"/>
          <w:sz w:val="24"/>
          <w:szCs w:val="24"/>
        </w:rPr>
        <w:t>org.</w:t>
      </w:r>
    </w:p>
    <w:p w:rsidR="00120646" w:rsidRDefault="00120646" w:rsidP="00333A0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120646" w:rsidRDefault="00120646" w:rsidP="00333A0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deze scholing leert u een aantal vaardigheden of worden een aantal vaardigheden weer opgefrist, waarvan TMZ verwac</w:t>
      </w:r>
      <w:r w:rsidR="007942E6">
        <w:rPr>
          <w:rFonts w:ascii="Arial" w:hAnsi="Arial" w:cs="Arial"/>
          <w:sz w:val="24"/>
          <w:szCs w:val="24"/>
        </w:rPr>
        <w:t xml:space="preserve">ht dat u die </w:t>
      </w:r>
      <w:r>
        <w:rPr>
          <w:rFonts w:ascii="Arial" w:hAnsi="Arial" w:cs="Arial"/>
          <w:sz w:val="24"/>
          <w:szCs w:val="24"/>
        </w:rPr>
        <w:t xml:space="preserve"> kunt uitvoeren.</w:t>
      </w:r>
    </w:p>
    <w:p w:rsidR="00120646" w:rsidRPr="001111AE" w:rsidRDefault="00120646" w:rsidP="00333A0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deze scholing bent u in</w:t>
      </w:r>
      <w:r w:rsidR="007942E6">
        <w:rPr>
          <w:rFonts w:ascii="Arial" w:hAnsi="Arial" w:cs="Arial"/>
          <w:sz w:val="24"/>
          <w:szCs w:val="24"/>
        </w:rPr>
        <w:t xml:space="preserve"> staat deze vaardigheden </w:t>
      </w:r>
      <w:r>
        <w:rPr>
          <w:rFonts w:ascii="Arial" w:hAnsi="Arial" w:cs="Arial"/>
          <w:sz w:val="24"/>
          <w:szCs w:val="24"/>
        </w:rPr>
        <w:t xml:space="preserve"> uit te voeren aan onze cliënten binnen TMZ en wordt u bevoegd en bekwaam geacht in de geschoolde vaardigheden.</w:t>
      </w:r>
    </w:p>
    <w:p w:rsidR="00120646" w:rsidRDefault="00120646" w:rsidP="005B6B6B">
      <w:pPr>
        <w:rPr>
          <w:rFonts w:ascii="Arial" w:hAnsi="Arial" w:cs="Arial"/>
          <w:sz w:val="24"/>
          <w:szCs w:val="24"/>
        </w:rPr>
      </w:pPr>
    </w:p>
    <w:p w:rsidR="00120646" w:rsidRDefault="00120646" w:rsidP="005B6B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Wij willen be</w:t>
      </w:r>
      <w:r w:rsidR="007B1906">
        <w:rPr>
          <w:rFonts w:ascii="Arial" w:hAnsi="Arial" w:cs="Arial"/>
          <w:sz w:val="24"/>
          <w:szCs w:val="24"/>
        </w:rPr>
        <w:t>nadrukken dat na deze incidentele</w:t>
      </w:r>
      <w:r>
        <w:rPr>
          <w:rFonts w:ascii="Arial" w:hAnsi="Arial" w:cs="Arial"/>
          <w:sz w:val="24"/>
          <w:szCs w:val="24"/>
        </w:rPr>
        <w:t xml:space="preserve"> scholing u als verpleegkundige</w:t>
      </w:r>
      <w:r w:rsidR="007942E6">
        <w:rPr>
          <w:rFonts w:ascii="Arial" w:hAnsi="Arial" w:cs="Arial"/>
          <w:sz w:val="24"/>
          <w:szCs w:val="24"/>
        </w:rPr>
        <w:t xml:space="preserve"> en verzorgende </w:t>
      </w:r>
      <w:r>
        <w:rPr>
          <w:rFonts w:ascii="Arial" w:hAnsi="Arial" w:cs="Arial"/>
          <w:sz w:val="24"/>
          <w:szCs w:val="24"/>
        </w:rPr>
        <w:t xml:space="preserve"> zelf verantwoordelijk bent om uzelf bekwaam e</w:t>
      </w:r>
      <w:r w:rsidR="007942E6">
        <w:rPr>
          <w:rFonts w:ascii="Arial" w:hAnsi="Arial" w:cs="Arial"/>
          <w:sz w:val="24"/>
          <w:szCs w:val="24"/>
        </w:rPr>
        <w:t xml:space="preserve">n daardoor bevoegd te houden in </w:t>
      </w:r>
      <w:r>
        <w:rPr>
          <w:rFonts w:ascii="Arial" w:hAnsi="Arial" w:cs="Arial"/>
          <w:sz w:val="24"/>
          <w:szCs w:val="24"/>
        </w:rPr>
        <w:t xml:space="preserve"> de geschoolde vaardigheden. Daarnaast dient u zichzelf op de hoogte te houden van actuele ontwikkelingen in de zorg.</w:t>
      </w:r>
    </w:p>
    <w:p w:rsidR="00763501" w:rsidRDefault="00763501" w:rsidP="005B6B6B">
      <w:pPr>
        <w:rPr>
          <w:rFonts w:ascii="Arial" w:hAnsi="Arial" w:cs="Arial"/>
          <w:sz w:val="24"/>
          <w:szCs w:val="24"/>
        </w:rPr>
      </w:pPr>
    </w:p>
    <w:p w:rsidR="00763501" w:rsidRDefault="00763501" w:rsidP="005B6B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Bij een scholingsvraag binnen een team is het streven om de scholing binnen 48 uur te geven. Het kan gaan om de volgende handelingen;</w:t>
      </w:r>
    </w:p>
    <w:p w:rsidR="00763501" w:rsidRDefault="00763501" w:rsidP="005B6B6B">
      <w:pPr>
        <w:rPr>
          <w:rFonts w:ascii="Arial" w:hAnsi="Arial" w:cs="Arial"/>
          <w:sz w:val="24"/>
          <w:szCs w:val="24"/>
        </w:rPr>
      </w:pPr>
    </w:p>
    <w:p w:rsidR="00763501" w:rsidRDefault="00763501" w:rsidP="00763501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Katheteriseren man/vrouw</w:t>
      </w:r>
    </w:p>
    <w:p w:rsidR="00763501" w:rsidRDefault="00763501" w:rsidP="00763501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Neus/maagsonde inbrengen</w:t>
      </w:r>
    </w:p>
    <w:p w:rsidR="00763501" w:rsidRDefault="00763501" w:rsidP="00763501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VAC- pomp</w:t>
      </w:r>
    </w:p>
    <w:p w:rsidR="00763501" w:rsidRDefault="00763501" w:rsidP="00763501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Spoelen en verzorgen van een Drain</w:t>
      </w:r>
    </w:p>
    <w:p w:rsidR="00763501" w:rsidRDefault="00763501" w:rsidP="00763501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Graseby pomp</w:t>
      </w:r>
    </w:p>
    <w:p w:rsidR="00763501" w:rsidRDefault="00763501" w:rsidP="00763501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Hypodermoclyse</w:t>
      </w:r>
    </w:p>
    <w:p w:rsidR="00763501" w:rsidRDefault="00763501" w:rsidP="00763501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Tracheacanule verzorgen</w:t>
      </w:r>
    </w:p>
    <w:p w:rsidR="00763501" w:rsidRDefault="00763501" w:rsidP="00763501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Uitzuigen mond en keelholte</w:t>
      </w:r>
    </w:p>
    <w:p w:rsidR="00763501" w:rsidRPr="00763501" w:rsidRDefault="00763501" w:rsidP="00763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Ook kunnen andere handelingen uit het H</w:t>
      </w:r>
      <w:bookmarkStart w:id="3" w:name="_GoBack"/>
      <w:bookmarkEnd w:id="3"/>
      <w:r>
        <w:rPr>
          <w:rFonts w:ascii="Arial" w:hAnsi="Arial" w:cs="Arial"/>
          <w:sz w:val="24"/>
          <w:szCs w:val="24"/>
        </w:rPr>
        <w:t>andelingenboek Zorg geschoold worden via de incidentele scholing.</w:t>
      </w:r>
    </w:p>
    <w:p w:rsidR="00120646" w:rsidRDefault="00120646" w:rsidP="005B6B6B">
      <w:pPr>
        <w:rPr>
          <w:rFonts w:ascii="Arial" w:hAnsi="Arial" w:cs="Arial"/>
          <w:sz w:val="24"/>
          <w:szCs w:val="24"/>
        </w:rPr>
      </w:pPr>
    </w:p>
    <w:p w:rsidR="00120646" w:rsidRDefault="00120646" w:rsidP="005B6B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Aanwezigheid en resultaat worden gemeld aan afdelingshoofd.</w:t>
      </w:r>
    </w:p>
    <w:p w:rsidR="00120646" w:rsidRDefault="00120646" w:rsidP="0052156A">
      <w:pPr>
        <w:rPr>
          <w:rFonts w:ascii="Arial" w:hAnsi="Arial" w:cs="Arial"/>
          <w:b/>
          <w:bCs/>
          <w:sz w:val="24"/>
          <w:szCs w:val="24"/>
        </w:rPr>
      </w:pPr>
    </w:p>
    <w:p w:rsidR="00120646" w:rsidRDefault="00120646" w:rsidP="0052156A">
      <w:pPr>
        <w:rPr>
          <w:rFonts w:ascii="Arial" w:hAnsi="Arial" w:cs="Arial"/>
          <w:b/>
          <w:bCs/>
          <w:sz w:val="24"/>
          <w:szCs w:val="24"/>
        </w:rPr>
      </w:pPr>
    </w:p>
    <w:p w:rsidR="002030E1" w:rsidRDefault="002030E1" w:rsidP="0052156A">
      <w:pPr>
        <w:rPr>
          <w:rFonts w:ascii="Arial" w:hAnsi="Arial" w:cs="Arial"/>
          <w:b/>
          <w:bCs/>
          <w:sz w:val="24"/>
          <w:szCs w:val="24"/>
        </w:rPr>
      </w:pPr>
    </w:p>
    <w:p w:rsidR="00F000CD" w:rsidRDefault="00F000CD" w:rsidP="0052156A">
      <w:pPr>
        <w:rPr>
          <w:rFonts w:ascii="Arial" w:hAnsi="Arial" w:cs="Arial"/>
          <w:b/>
          <w:bCs/>
          <w:sz w:val="24"/>
          <w:szCs w:val="24"/>
        </w:rPr>
      </w:pPr>
    </w:p>
    <w:p w:rsidR="00F000CD" w:rsidRDefault="00F000CD" w:rsidP="0052156A">
      <w:pPr>
        <w:rPr>
          <w:rFonts w:ascii="Arial" w:hAnsi="Arial" w:cs="Arial"/>
          <w:b/>
          <w:bCs/>
          <w:sz w:val="24"/>
          <w:szCs w:val="24"/>
        </w:rPr>
      </w:pPr>
    </w:p>
    <w:p w:rsidR="00120646" w:rsidRPr="00A10104" w:rsidRDefault="00120646" w:rsidP="00A10104">
      <w:pPr>
        <w:pStyle w:val="Kop2"/>
        <w:pBdr>
          <w:bottom w:val="single" w:sz="4" w:space="1" w:color="auto"/>
        </w:pBdr>
        <w:rPr>
          <w:color w:val="auto"/>
        </w:rPr>
      </w:pPr>
      <w:bookmarkStart w:id="4" w:name="_Toc388003358"/>
      <w:r w:rsidRPr="00A10104">
        <w:rPr>
          <w:color w:val="auto"/>
        </w:rPr>
        <w:t>De scholing</w:t>
      </w:r>
      <w:bookmarkEnd w:id="4"/>
    </w:p>
    <w:p w:rsidR="00120646" w:rsidRDefault="00120646" w:rsidP="0052156A">
      <w:pPr>
        <w:rPr>
          <w:rFonts w:ascii="Arial" w:hAnsi="Arial" w:cs="Arial"/>
          <w:b/>
          <w:bCs/>
          <w:sz w:val="24"/>
          <w:szCs w:val="24"/>
        </w:rPr>
      </w:pPr>
    </w:p>
    <w:p w:rsidR="00120646" w:rsidRDefault="00120646" w:rsidP="00B250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scholingsbegeleiders</w:t>
      </w:r>
      <w:r w:rsidR="001E714B">
        <w:rPr>
          <w:rFonts w:ascii="Arial" w:hAnsi="Arial" w:cs="Arial"/>
          <w:sz w:val="24"/>
          <w:szCs w:val="24"/>
        </w:rPr>
        <w:t xml:space="preserve"> en / of instruc</w:t>
      </w:r>
      <w:r w:rsidR="007942E6">
        <w:rPr>
          <w:rFonts w:ascii="Arial" w:hAnsi="Arial" w:cs="Arial"/>
          <w:sz w:val="24"/>
          <w:szCs w:val="24"/>
        </w:rPr>
        <w:t xml:space="preserve">tieverpleegkundigen </w:t>
      </w:r>
      <w:r>
        <w:rPr>
          <w:rFonts w:ascii="Arial" w:hAnsi="Arial" w:cs="Arial"/>
          <w:sz w:val="24"/>
          <w:szCs w:val="24"/>
        </w:rPr>
        <w:t xml:space="preserve"> toetsen tijdens de scholing de vaardi</w:t>
      </w:r>
      <w:r w:rsidR="007942E6">
        <w:rPr>
          <w:rFonts w:ascii="Arial" w:hAnsi="Arial" w:cs="Arial"/>
          <w:sz w:val="24"/>
          <w:szCs w:val="24"/>
        </w:rPr>
        <w:t>gheden van de verpleegkundigen en verzorgenden.</w:t>
      </w:r>
    </w:p>
    <w:p w:rsidR="00120646" w:rsidRDefault="00120646" w:rsidP="00B250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Wanneer deze positief beoordeeld zijn, wordt u weer bevoegd en bekwaam geacht om de geschoolde vaardigheden uit te voeren en ontvangt u hiervoor accreditatiepunten. </w:t>
      </w:r>
    </w:p>
    <w:p w:rsidR="00120646" w:rsidRDefault="00120646" w:rsidP="00B2509A">
      <w:pPr>
        <w:rPr>
          <w:rFonts w:ascii="Arial" w:hAnsi="Arial" w:cs="Arial"/>
          <w:sz w:val="24"/>
          <w:szCs w:val="24"/>
        </w:rPr>
      </w:pPr>
    </w:p>
    <w:p w:rsidR="00120646" w:rsidRDefault="007B1906" w:rsidP="00B250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scholing duurt twee uur</w:t>
      </w:r>
      <w:r w:rsidR="00120646">
        <w:rPr>
          <w:rFonts w:ascii="Arial" w:hAnsi="Arial" w:cs="Arial"/>
          <w:sz w:val="24"/>
          <w:szCs w:val="24"/>
        </w:rPr>
        <w:t xml:space="preserve"> en wordt afgesloten met een korte evaluatie.</w:t>
      </w:r>
    </w:p>
    <w:p w:rsidR="00120646" w:rsidRDefault="00120646" w:rsidP="0052156A">
      <w:pPr>
        <w:rPr>
          <w:rFonts w:ascii="Arial" w:hAnsi="Arial" w:cs="Arial"/>
          <w:sz w:val="24"/>
          <w:szCs w:val="24"/>
        </w:rPr>
      </w:pPr>
    </w:p>
    <w:p w:rsidR="00120646" w:rsidRPr="00E21F83" w:rsidRDefault="00120646" w:rsidP="00710F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scholing bestaat de groep </w:t>
      </w:r>
      <w:r w:rsidR="007942E6">
        <w:rPr>
          <w:rFonts w:ascii="Arial" w:hAnsi="Arial" w:cs="Arial"/>
          <w:sz w:val="24"/>
          <w:szCs w:val="24"/>
        </w:rPr>
        <w:t xml:space="preserve">uit maximaal </w:t>
      </w:r>
      <w:r w:rsidR="007B1906">
        <w:rPr>
          <w:rFonts w:ascii="Arial" w:hAnsi="Arial" w:cs="Arial"/>
          <w:sz w:val="24"/>
          <w:szCs w:val="24"/>
        </w:rPr>
        <w:t>20 deelnemers.</w:t>
      </w:r>
    </w:p>
    <w:p w:rsidR="00120646" w:rsidRDefault="00120646" w:rsidP="0052156A">
      <w:pPr>
        <w:rPr>
          <w:rFonts w:ascii="Arial" w:hAnsi="Arial" w:cs="Arial"/>
          <w:sz w:val="24"/>
          <w:szCs w:val="24"/>
        </w:rPr>
      </w:pPr>
    </w:p>
    <w:p w:rsidR="00120646" w:rsidRDefault="00120646" w:rsidP="0052156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Voorbereiding:</w:t>
      </w:r>
    </w:p>
    <w:p w:rsidR="00120646" w:rsidRDefault="007942E6" w:rsidP="005215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Van u </w:t>
      </w:r>
      <w:r w:rsidR="00120646">
        <w:rPr>
          <w:rFonts w:ascii="Arial" w:hAnsi="Arial" w:cs="Arial"/>
          <w:sz w:val="24"/>
          <w:szCs w:val="24"/>
        </w:rPr>
        <w:t xml:space="preserve"> wordt een actieve rol verwacht in de voorbereiding van  de scholing en op de scholing zelf.</w:t>
      </w:r>
    </w:p>
    <w:p w:rsidR="00120646" w:rsidRDefault="00120646" w:rsidP="005215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bedoeling is dat de scholing een interactief karakter gaat krijgen.</w:t>
      </w:r>
    </w:p>
    <w:p w:rsidR="00120646" w:rsidRDefault="00120646" w:rsidP="00710F43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Waarop u zich zowel theoretisch als praktisch dient voor te bereiden.</w:t>
      </w:r>
    </w:p>
    <w:p w:rsidR="00120646" w:rsidRDefault="00120646" w:rsidP="00C9143C">
      <w:pPr>
        <w:rPr>
          <w:rFonts w:ascii="Arial" w:hAnsi="Arial" w:cs="Arial"/>
          <w:sz w:val="24"/>
          <w:szCs w:val="24"/>
        </w:rPr>
      </w:pPr>
    </w:p>
    <w:p w:rsidR="00120646" w:rsidRDefault="00120646" w:rsidP="0052156A">
      <w:pPr>
        <w:rPr>
          <w:rFonts w:ascii="Arial" w:hAnsi="Arial" w:cs="Arial"/>
          <w:sz w:val="24"/>
          <w:szCs w:val="24"/>
        </w:rPr>
      </w:pPr>
    </w:p>
    <w:p w:rsidR="00120646" w:rsidRDefault="00120646" w:rsidP="0052156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Op de scholingsdag: </w:t>
      </w:r>
    </w:p>
    <w:p w:rsidR="00120646" w:rsidRDefault="00120646" w:rsidP="005215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Samen met de deelnemer die dezelfde handeling heeft toegewezen gekregen, krijgt u de gelegenheid om deze even voor te bereiden (wie doet wat) voordat u voor de groep komt te staan. </w:t>
      </w:r>
    </w:p>
    <w:p w:rsidR="00120646" w:rsidRDefault="00120646" w:rsidP="0052156A">
      <w:pPr>
        <w:rPr>
          <w:rFonts w:ascii="Arial" w:hAnsi="Arial" w:cs="Arial"/>
          <w:sz w:val="24"/>
          <w:szCs w:val="24"/>
        </w:rPr>
      </w:pPr>
    </w:p>
    <w:p w:rsidR="00120646" w:rsidRDefault="007B1906" w:rsidP="005215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theorie wordt b</w:t>
      </w:r>
      <w:r w:rsidR="00120646">
        <w:rPr>
          <w:rFonts w:ascii="Arial" w:hAnsi="Arial" w:cs="Arial"/>
          <w:sz w:val="24"/>
          <w:szCs w:val="24"/>
        </w:rPr>
        <w:t xml:space="preserve">ehandelt </w:t>
      </w:r>
      <w:r>
        <w:rPr>
          <w:rFonts w:ascii="Arial" w:hAnsi="Arial" w:cs="Arial"/>
          <w:sz w:val="24"/>
          <w:szCs w:val="24"/>
        </w:rPr>
        <w:t>door de scholingsbegeleider/ instructieverpleegkundgige.</w:t>
      </w:r>
    </w:p>
    <w:p w:rsidR="00120646" w:rsidRPr="007B1906" w:rsidRDefault="007B1906" w:rsidP="007B1906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Zij is</w:t>
      </w:r>
      <w:r w:rsidR="00120646">
        <w:rPr>
          <w:rFonts w:ascii="Arial" w:hAnsi="Arial" w:cs="Arial"/>
          <w:sz w:val="24"/>
          <w:szCs w:val="24"/>
        </w:rPr>
        <w:t xml:space="preserve"> voldoende theoretisch op de hoogte met</w:t>
      </w:r>
      <w:r>
        <w:rPr>
          <w:rFonts w:ascii="Arial" w:hAnsi="Arial" w:cs="Arial"/>
          <w:sz w:val="24"/>
          <w:szCs w:val="24"/>
        </w:rPr>
        <w:t xml:space="preserve"> betrekking tot de handeling en</w:t>
      </w:r>
      <w:r w:rsidR="00120646">
        <w:rPr>
          <w:rFonts w:ascii="Arial" w:hAnsi="Arial" w:cs="Arial"/>
          <w:sz w:val="24"/>
          <w:szCs w:val="24"/>
        </w:rPr>
        <w:t>.</w:t>
      </w:r>
    </w:p>
    <w:p w:rsidR="00120646" w:rsidRDefault="00120646" w:rsidP="004968DB">
      <w:pPr>
        <w:rPr>
          <w:rFonts w:ascii="Arial" w:hAnsi="Arial" w:cs="Arial"/>
          <w:sz w:val="24"/>
          <w:szCs w:val="24"/>
        </w:rPr>
      </w:pPr>
    </w:p>
    <w:p w:rsidR="00120646" w:rsidRDefault="00120646" w:rsidP="005215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dit theoretische gedeelte doet </w:t>
      </w:r>
      <w:r w:rsidR="007B1906">
        <w:rPr>
          <w:rFonts w:ascii="Arial" w:hAnsi="Arial" w:cs="Arial"/>
          <w:sz w:val="24"/>
          <w:szCs w:val="24"/>
        </w:rPr>
        <w:t xml:space="preserve">de scholingsbegeleider/instructieverpleegkundige </w:t>
      </w:r>
      <w:r>
        <w:rPr>
          <w:rFonts w:ascii="Arial" w:hAnsi="Arial" w:cs="Arial"/>
          <w:sz w:val="24"/>
          <w:szCs w:val="24"/>
        </w:rPr>
        <w:t xml:space="preserve"> de handeling aan de groep voor volgens het protocol.</w:t>
      </w:r>
    </w:p>
    <w:p w:rsidR="00120646" w:rsidRDefault="007B1906" w:rsidP="005215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Tijdens en/of daarna worden</w:t>
      </w:r>
      <w:r w:rsidR="00120646">
        <w:rPr>
          <w:rFonts w:ascii="Arial" w:hAnsi="Arial" w:cs="Arial"/>
          <w:sz w:val="24"/>
          <w:szCs w:val="24"/>
        </w:rPr>
        <w:t xml:space="preserve"> vragen van de ov</w:t>
      </w:r>
      <w:r>
        <w:rPr>
          <w:rFonts w:ascii="Arial" w:hAnsi="Arial" w:cs="Arial"/>
          <w:sz w:val="24"/>
          <w:szCs w:val="24"/>
        </w:rPr>
        <w:t xml:space="preserve">erige deelnemers beantwoord. </w:t>
      </w:r>
    </w:p>
    <w:p w:rsidR="00120646" w:rsidRDefault="00120646" w:rsidP="0052156A">
      <w:pPr>
        <w:rPr>
          <w:rFonts w:ascii="Arial" w:hAnsi="Arial" w:cs="Arial"/>
          <w:sz w:val="24"/>
          <w:szCs w:val="24"/>
        </w:rPr>
      </w:pPr>
    </w:p>
    <w:p w:rsidR="00120646" w:rsidRDefault="00120646" w:rsidP="005215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het beantwoorden van de vragen krijgen de overige deelnemers de gelegenheid om in tweetallen de handeling uit te voeren, die dan door de scholingsbegeleiders</w:t>
      </w:r>
      <w:r w:rsidR="001E714B">
        <w:rPr>
          <w:rFonts w:ascii="Arial" w:hAnsi="Arial" w:cs="Arial"/>
          <w:sz w:val="24"/>
          <w:szCs w:val="24"/>
        </w:rPr>
        <w:t xml:space="preserve"> en/of instruc</w:t>
      </w:r>
      <w:r w:rsidR="00832869">
        <w:rPr>
          <w:rFonts w:ascii="Arial" w:hAnsi="Arial" w:cs="Arial"/>
          <w:sz w:val="24"/>
          <w:szCs w:val="24"/>
        </w:rPr>
        <w:t xml:space="preserve">tieverpleegkundigen </w:t>
      </w:r>
      <w:r>
        <w:rPr>
          <w:rFonts w:ascii="Arial" w:hAnsi="Arial" w:cs="Arial"/>
          <w:sz w:val="24"/>
          <w:szCs w:val="24"/>
        </w:rPr>
        <w:t xml:space="preserve"> beoordeeld worden. </w:t>
      </w:r>
    </w:p>
    <w:p w:rsidR="00120646" w:rsidRDefault="00120646" w:rsidP="0052156A">
      <w:pPr>
        <w:rPr>
          <w:rFonts w:ascii="Arial" w:hAnsi="Arial" w:cs="Arial"/>
          <w:sz w:val="24"/>
          <w:szCs w:val="24"/>
        </w:rPr>
      </w:pPr>
    </w:p>
    <w:p w:rsidR="00120646" w:rsidRDefault="00120646" w:rsidP="00C91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Op de</w:t>
      </w:r>
      <w:r w:rsidR="007B1906">
        <w:rPr>
          <w:rFonts w:ascii="Arial" w:hAnsi="Arial" w:cs="Arial"/>
          <w:sz w:val="24"/>
          <w:szCs w:val="24"/>
        </w:rPr>
        <w:t>ze wijze</w:t>
      </w:r>
      <w:r>
        <w:rPr>
          <w:rFonts w:ascii="Arial" w:hAnsi="Arial" w:cs="Arial"/>
          <w:sz w:val="24"/>
          <w:szCs w:val="24"/>
        </w:rPr>
        <w:t xml:space="preserve"> krijgen alle deelnemers de gelegenheid om zich deze handelingen met bijbehorende vaardigheden (weer) eigen te maken en bent u daarin tevens geschoold.</w:t>
      </w:r>
    </w:p>
    <w:p w:rsidR="00120646" w:rsidRDefault="00120646" w:rsidP="00C91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10104" w:rsidRDefault="00120646" w:rsidP="00F000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Aan het eind van de dag volgt er een evaluatie van de scholing.</w:t>
      </w:r>
    </w:p>
    <w:p w:rsidR="00A10104" w:rsidRPr="008E7855" w:rsidRDefault="00A10104" w:rsidP="00A10104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  <w:r w:rsidRPr="008E7855">
        <w:rPr>
          <w:rFonts w:ascii="Arial" w:hAnsi="Arial" w:cs="Arial"/>
          <w:sz w:val="24"/>
          <w:szCs w:val="24"/>
          <w:u w:val="single"/>
        </w:rPr>
        <w:t xml:space="preserve">Voorbeeld Dagindeling </w:t>
      </w:r>
      <w:r w:rsidR="00C7627F">
        <w:rPr>
          <w:rFonts w:ascii="Arial" w:hAnsi="Arial" w:cs="Arial"/>
          <w:sz w:val="24"/>
          <w:szCs w:val="24"/>
          <w:u w:val="single"/>
        </w:rPr>
        <w:t>Verpleegkundigen</w:t>
      </w:r>
    </w:p>
    <w:p w:rsidR="00A10104" w:rsidRPr="008E7855" w:rsidRDefault="00A10104" w:rsidP="00A101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8E7855"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59"/>
        <w:gridCol w:w="8253"/>
      </w:tblGrid>
      <w:tr w:rsidR="007B1906" w:rsidRPr="00816650" w:rsidTr="009512D6">
        <w:tc>
          <w:tcPr>
            <w:tcW w:w="959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 w:rsidRPr="00816650">
              <w:rPr>
                <w:rFonts w:ascii="Arial" w:hAnsi="Arial" w:cs="Arial"/>
                <w:sz w:val="24"/>
                <w:szCs w:val="24"/>
              </w:rPr>
              <w:t>9.00</w:t>
            </w:r>
          </w:p>
        </w:tc>
        <w:tc>
          <w:tcPr>
            <w:tcW w:w="8253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 w:rsidRPr="00816650">
              <w:rPr>
                <w:rFonts w:ascii="Arial" w:hAnsi="Arial" w:cs="Arial"/>
                <w:sz w:val="24"/>
                <w:szCs w:val="24"/>
              </w:rPr>
              <w:t>Ontvangst koffie en thee</w:t>
            </w:r>
          </w:p>
        </w:tc>
      </w:tr>
      <w:tr w:rsidR="007B1906" w:rsidRPr="00A9693A" w:rsidTr="009512D6">
        <w:tc>
          <w:tcPr>
            <w:tcW w:w="959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 w:rsidRPr="00816650">
              <w:rPr>
                <w:rFonts w:ascii="Arial" w:hAnsi="Arial" w:cs="Arial"/>
                <w:sz w:val="24"/>
                <w:szCs w:val="24"/>
              </w:rPr>
              <w:t>9.</w:t>
            </w: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8253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 w:rsidRPr="00816650">
              <w:rPr>
                <w:rFonts w:ascii="Arial" w:hAnsi="Arial" w:cs="Arial"/>
                <w:sz w:val="24"/>
                <w:szCs w:val="24"/>
              </w:rPr>
              <w:t xml:space="preserve">Welkomstwoord door </w:t>
            </w:r>
            <w:r>
              <w:rPr>
                <w:rFonts w:ascii="Arial" w:hAnsi="Arial" w:cs="Arial"/>
                <w:sz w:val="24"/>
                <w:szCs w:val="24"/>
              </w:rPr>
              <w:t>scholingsbegeleider/ instruc</w:t>
            </w:r>
            <w:r w:rsidRPr="00816650">
              <w:rPr>
                <w:rFonts w:ascii="Arial" w:hAnsi="Arial" w:cs="Arial"/>
                <w:sz w:val="24"/>
                <w:szCs w:val="24"/>
              </w:rPr>
              <w:t>tieverpleegkundige</w:t>
            </w:r>
          </w:p>
          <w:p w:rsidR="007B1906" w:rsidRDefault="007B1906" w:rsidP="007B1906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Uitleg incidentele scholing </w:t>
            </w:r>
          </w:p>
          <w:p w:rsidR="007B1906" w:rsidRPr="00816650" w:rsidRDefault="007B1906" w:rsidP="007B1906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816650">
              <w:rPr>
                <w:rFonts w:ascii="Arial" w:hAnsi="Arial" w:cs="Arial"/>
                <w:sz w:val="24"/>
                <w:szCs w:val="24"/>
              </w:rPr>
              <w:t>Handelingenboek Zorg</w:t>
            </w:r>
          </w:p>
          <w:p w:rsidR="007B1906" w:rsidRPr="00A9693A" w:rsidRDefault="007B1906" w:rsidP="007B1906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816650">
              <w:rPr>
                <w:rFonts w:ascii="Arial" w:hAnsi="Arial" w:cs="Arial"/>
                <w:sz w:val="24"/>
                <w:szCs w:val="24"/>
              </w:rPr>
              <w:t>Vilans Kickprotocollen</w:t>
            </w:r>
          </w:p>
        </w:tc>
      </w:tr>
      <w:tr w:rsidR="007B1906" w:rsidRPr="00A10104" w:rsidTr="009512D6">
        <w:tc>
          <w:tcPr>
            <w:tcW w:w="959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 w:rsidRPr="00816650">
              <w:rPr>
                <w:rFonts w:ascii="Arial" w:hAnsi="Arial" w:cs="Arial"/>
                <w:sz w:val="24"/>
                <w:szCs w:val="24"/>
              </w:rPr>
              <w:t>9.</w:t>
            </w: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8253" w:type="dxa"/>
          </w:tcPr>
          <w:p w:rsidR="007B1906" w:rsidRPr="00A10104" w:rsidRDefault="007B1906" w:rsidP="009512D6">
            <w:pPr>
              <w:pStyle w:val="NoSpacing1"/>
              <w:rPr>
                <w:rFonts w:cs="Arial"/>
              </w:rPr>
            </w:pPr>
            <w:r w:rsidRPr="00816650">
              <w:rPr>
                <w:rFonts w:ascii="Arial" w:hAnsi="Arial" w:cs="Arial"/>
                <w:sz w:val="24"/>
                <w:szCs w:val="24"/>
              </w:rPr>
              <w:t xml:space="preserve">Start </w:t>
            </w:r>
            <w:r>
              <w:rPr>
                <w:rFonts w:ascii="Arial" w:hAnsi="Arial" w:cs="Arial"/>
                <w:sz w:val="24"/>
                <w:szCs w:val="24"/>
              </w:rPr>
              <w:t>uitleg</w:t>
            </w:r>
            <w:r w:rsidRPr="00816650">
              <w:rPr>
                <w:rFonts w:ascii="Arial" w:hAnsi="Arial" w:cs="Arial"/>
                <w:sz w:val="24"/>
                <w:szCs w:val="24"/>
              </w:rPr>
              <w:t xml:space="preserve"> voorbehouden handeling</w:t>
            </w:r>
            <w:r>
              <w:rPr>
                <w:rFonts w:cs="Arial"/>
              </w:rPr>
              <w:t xml:space="preserve"> </w:t>
            </w:r>
            <w:r w:rsidRPr="00A10104">
              <w:rPr>
                <w:rFonts w:ascii="Arial" w:eastAsiaTheme="minorHAnsi" w:hAnsi="Arial" w:cs="Arial"/>
                <w:sz w:val="24"/>
                <w:szCs w:val="24"/>
              </w:rPr>
              <w:t xml:space="preserve">door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>scholingsbegeleider / instructieverpleegkundige</w:t>
            </w:r>
          </w:p>
        </w:tc>
      </w:tr>
      <w:tr w:rsidR="007B1906" w:rsidRPr="00816650" w:rsidTr="009512D6">
        <w:tc>
          <w:tcPr>
            <w:tcW w:w="959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</w:t>
            </w:r>
          </w:p>
        </w:tc>
        <w:tc>
          <w:tcPr>
            <w:tcW w:w="8253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Oefenen door rest van de deelnemers op de oefenpop</w:t>
            </w:r>
          </w:p>
        </w:tc>
      </w:tr>
      <w:tr w:rsidR="007B1906" w:rsidRPr="00816650" w:rsidTr="009512D6">
        <w:tc>
          <w:tcPr>
            <w:tcW w:w="959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10.45</w:t>
            </w:r>
          </w:p>
        </w:tc>
        <w:tc>
          <w:tcPr>
            <w:tcW w:w="8253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Evaluatie handeling</w:t>
            </w:r>
          </w:p>
        </w:tc>
      </w:tr>
      <w:tr w:rsidR="007B1906" w:rsidRPr="00816650" w:rsidTr="009512D6">
        <w:tc>
          <w:tcPr>
            <w:tcW w:w="959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11.00</w:t>
            </w:r>
          </w:p>
        </w:tc>
        <w:tc>
          <w:tcPr>
            <w:tcW w:w="8253" w:type="dxa"/>
          </w:tcPr>
          <w:p w:rsidR="007B1906" w:rsidRPr="00816650" w:rsidRDefault="007B1906" w:rsidP="009512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Einde incidentele scholing</w:t>
            </w:r>
          </w:p>
        </w:tc>
      </w:tr>
    </w:tbl>
    <w:p w:rsidR="00A10104" w:rsidRDefault="00A10104" w:rsidP="00A101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63501" w:rsidRDefault="00763501" w:rsidP="00A101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Voorbehouden- en risicovolle handelingen die geschoold kunnen worden</w:t>
      </w:r>
    </w:p>
    <w:p w:rsidR="00763501" w:rsidRDefault="00763501" w:rsidP="00A101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10104" w:rsidRDefault="00A10104" w:rsidP="00A101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de scholingsdag wo</w:t>
      </w:r>
      <w:r w:rsidR="00E37115">
        <w:rPr>
          <w:rFonts w:ascii="Arial" w:hAnsi="Arial" w:cs="Arial"/>
          <w:sz w:val="24"/>
          <w:szCs w:val="24"/>
        </w:rPr>
        <w:t>rdt de presentielijst opgevoerd door</w:t>
      </w:r>
      <w:r>
        <w:rPr>
          <w:rFonts w:ascii="Arial" w:hAnsi="Arial" w:cs="Arial"/>
          <w:sz w:val="24"/>
          <w:szCs w:val="24"/>
        </w:rPr>
        <w:t xml:space="preserve"> </w:t>
      </w:r>
      <w:r w:rsidR="00E37115">
        <w:rPr>
          <w:rFonts w:ascii="Arial" w:hAnsi="Arial" w:cs="Arial"/>
          <w:sz w:val="24"/>
          <w:szCs w:val="24"/>
        </w:rPr>
        <w:t>de desbetreffende scholingsbegeleider</w:t>
      </w:r>
      <w:r>
        <w:rPr>
          <w:rFonts w:ascii="Arial" w:hAnsi="Arial" w:cs="Arial"/>
          <w:sz w:val="24"/>
          <w:szCs w:val="24"/>
        </w:rPr>
        <w:t xml:space="preserve">. Deze zal de accreditatiepunten </w:t>
      </w:r>
      <w:r w:rsidR="007805E0">
        <w:rPr>
          <w:rFonts w:ascii="Arial" w:hAnsi="Arial" w:cs="Arial"/>
          <w:sz w:val="24"/>
          <w:szCs w:val="24"/>
        </w:rPr>
        <w:t xml:space="preserve">opvoeren in uw </w:t>
      </w:r>
      <w:r>
        <w:rPr>
          <w:rFonts w:ascii="Arial" w:hAnsi="Arial" w:cs="Arial"/>
          <w:sz w:val="24"/>
          <w:szCs w:val="24"/>
        </w:rPr>
        <w:t>portfolio.</w:t>
      </w:r>
    </w:p>
    <w:p w:rsidR="00A10104" w:rsidRDefault="00A10104" w:rsidP="00A101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10104" w:rsidRPr="002030E1" w:rsidRDefault="00A10104" w:rsidP="00C9143C">
      <w:pPr>
        <w:rPr>
          <w:rFonts w:ascii="Arial" w:hAnsi="Arial" w:cs="Arial"/>
          <w:sz w:val="24"/>
          <w:szCs w:val="24"/>
        </w:rPr>
      </w:pPr>
    </w:p>
    <w:sectPr w:rsidR="00A10104" w:rsidRPr="002030E1" w:rsidSect="00270CE3"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10E" w:rsidRDefault="0045310E">
      <w:r>
        <w:separator/>
      </w:r>
    </w:p>
  </w:endnote>
  <w:endnote w:type="continuationSeparator" w:id="0">
    <w:p w:rsidR="0045310E" w:rsidRDefault="00453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6" w:rsidRDefault="00412BE0" w:rsidP="009D2D8F">
    <w:pPr>
      <w:pStyle w:val="Voettekst"/>
      <w:framePr w:wrap="around" w:vAnchor="text" w:hAnchor="margin" w:xAlign="center" w:y="1"/>
      <w:rPr>
        <w:rStyle w:val="Paginanummer"/>
        <w:rFonts w:cs="Trebuchet MS"/>
      </w:rPr>
    </w:pPr>
    <w:r>
      <w:rPr>
        <w:rStyle w:val="Paginanummer"/>
        <w:rFonts w:cs="Trebuchet MS"/>
      </w:rPr>
      <w:fldChar w:fldCharType="begin"/>
    </w:r>
    <w:r w:rsidR="007942E6">
      <w:rPr>
        <w:rStyle w:val="Paginanummer"/>
        <w:rFonts w:cs="Trebuchet MS"/>
      </w:rPr>
      <w:instrText xml:space="preserve">PAGE  </w:instrText>
    </w:r>
    <w:r>
      <w:rPr>
        <w:rStyle w:val="Paginanummer"/>
        <w:rFonts w:cs="Trebuchet MS"/>
      </w:rPr>
      <w:fldChar w:fldCharType="end"/>
    </w:r>
  </w:p>
  <w:p w:rsidR="007942E6" w:rsidRDefault="007942E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1121"/>
      <w:docPartObj>
        <w:docPartGallery w:val="Page Numbers (Bottom of Page)"/>
        <w:docPartUnique/>
      </w:docPartObj>
    </w:sdtPr>
    <w:sdtEndPr/>
    <w:sdtContent>
      <w:p w:rsidR="00F000CD" w:rsidRDefault="00763501">
        <w:pPr>
          <w:pStyle w:val="Voettekst"/>
          <w:jc w:val="center"/>
        </w:pPr>
        <w:r>
          <w:rPr>
            <w:noProof/>
            <w:lang w:eastAsia="nl-NL"/>
          </w:rPr>
          <mc:AlternateContent>
            <mc:Choice Requires="wps">
              <w:drawing>
                <wp:inline distT="0" distB="0" distL="0" distR="0">
                  <wp:extent cx="5943600" cy="45085"/>
                  <wp:effectExtent l="4445" t="3810" r="6985" b="8255"/>
                  <wp:docPr id="2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75119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" fillcolor="black [3213]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:rsidR="00F000CD" w:rsidRDefault="00763501">
        <w:pPr>
          <w:pStyle w:val="Voettekst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942E6" w:rsidRDefault="007942E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10E" w:rsidRDefault="0045310E">
      <w:r>
        <w:separator/>
      </w:r>
    </w:p>
  </w:footnote>
  <w:footnote w:type="continuationSeparator" w:id="0">
    <w:p w:rsidR="0045310E" w:rsidRDefault="00453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8F3"/>
    <w:multiLevelType w:val="hybridMultilevel"/>
    <w:tmpl w:val="BA30335C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0F4584"/>
    <w:multiLevelType w:val="hybridMultilevel"/>
    <w:tmpl w:val="891C9B1A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3920426"/>
    <w:multiLevelType w:val="hybridMultilevel"/>
    <w:tmpl w:val="3904B57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A73F4"/>
    <w:multiLevelType w:val="hybridMultilevel"/>
    <w:tmpl w:val="00D660C6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E720F8"/>
    <w:multiLevelType w:val="hybridMultilevel"/>
    <w:tmpl w:val="124AE6A6"/>
    <w:lvl w:ilvl="0" w:tplc="F28EC3C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218C4"/>
    <w:multiLevelType w:val="hybridMultilevel"/>
    <w:tmpl w:val="630AF0FC"/>
    <w:lvl w:ilvl="0" w:tplc="39DC2B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C169F6"/>
    <w:multiLevelType w:val="hybridMultilevel"/>
    <w:tmpl w:val="485C670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577D74"/>
    <w:multiLevelType w:val="hybridMultilevel"/>
    <w:tmpl w:val="25D249E2"/>
    <w:lvl w:ilvl="0" w:tplc="CBC84B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2527396"/>
    <w:multiLevelType w:val="hybridMultilevel"/>
    <w:tmpl w:val="6E88C500"/>
    <w:lvl w:ilvl="0" w:tplc="F28EC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52F0855"/>
    <w:multiLevelType w:val="hybridMultilevel"/>
    <w:tmpl w:val="D7FEAA1E"/>
    <w:lvl w:ilvl="0" w:tplc="3B301B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C037469"/>
    <w:multiLevelType w:val="hybridMultilevel"/>
    <w:tmpl w:val="103AF1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CE28E5"/>
    <w:multiLevelType w:val="hybridMultilevel"/>
    <w:tmpl w:val="C87A649E"/>
    <w:lvl w:ilvl="0" w:tplc="F5241C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956206C"/>
    <w:multiLevelType w:val="hybridMultilevel"/>
    <w:tmpl w:val="49C0BF9A"/>
    <w:lvl w:ilvl="0" w:tplc="7326ED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1"/>
  </w:num>
  <w:num w:numId="5">
    <w:abstractNumId w:val="12"/>
  </w:num>
  <w:num w:numId="6">
    <w:abstractNumId w:val="0"/>
  </w:num>
  <w:num w:numId="7">
    <w:abstractNumId w:val="11"/>
  </w:num>
  <w:num w:numId="8">
    <w:abstractNumId w:val="3"/>
  </w:num>
  <w:num w:numId="9">
    <w:abstractNumId w:val="8"/>
  </w:num>
  <w:num w:numId="10">
    <w:abstractNumId w:val="2"/>
  </w:num>
  <w:num w:numId="11">
    <w:abstractNumId w:val="6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8ED"/>
    <w:rsid w:val="00015E4D"/>
    <w:rsid w:val="000279C1"/>
    <w:rsid w:val="00031195"/>
    <w:rsid w:val="00061D1F"/>
    <w:rsid w:val="00071A31"/>
    <w:rsid w:val="000923D4"/>
    <w:rsid w:val="000E6F41"/>
    <w:rsid w:val="00100E70"/>
    <w:rsid w:val="001111AE"/>
    <w:rsid w:val="00120646"/>
    <w:rsid w:val="001211DC"/>
    <w:rsid w:val="00156639"/>
    <w:rsid w:val="0016301C"/>
    <w:rsid w:val="00170566"/>
    <w:rsid w:val="001735D5"/>
    <w:rsid w:val="001A1B09"/>
    <w:rsid w:val="001B526C"/>
    <w:rsid w:val="001C3F3C"/>
    <w:rsid w:val="001E714B"/>
    <w:rsid w:val="00202369"/>
    <w:rsid w:val="002030E1"/>
    <w:rsid w:val="002244FF"/>
    <w:rsid w:val="00252070"/>
    <w:rsid w:val="00270CE3"/>
    <w:rsid w:val="00281CAE"/>
    <w:rsid w:val="002A047A"/>
    <w:rsid w:val="002A4D9A"/>
    <w:rsid w:val="002B2F6B"/>
    <w:rsid w:val="002B3A0E"/>
    <w:rsid w:val="002C25A6"/>
    <w:rsid w:val="002D03FA"/>
    <w:rsid w:val="002F101D"/>
    <w:rsid w:val="00316272"/>
    <w:rsid w:val="00333A01"/>
    <w:rsid w:val="00341EF7"/>
    <w:rsid w:val="00363CF9"/>
    <w:rsid w:val="003701C0"/>
    <w:rsid w:val="0037225A"/>
    <w:rsid w:val="0038260F"/>
    <w:rsid w:val="003F050C"/>
    <w:rsid w:val="00412BE0"/>
    <w:rsid w:val="004158ED"/>
    <w:rsid w:val="00420DD7"/>
    <w:rsid w:val="0045310E"/>
    <w:rsid w:val="00457575"/>
    <w:rsid w:val="00491512"/>
    <w:rsid w:val="004968DB"/>
    <w:rsid w:val="004B4B23"/>
    <w:rsid w:val="004B5E27"/>
    <w:rsid w:val="004D63A2"/>
    <w:rsid w:val="0052156A"/>
    <w:rsid w:val="00533A13"/>
    <w:rsid w:val="005410C7"/>
    <w:rsid w:val="005439E4"/>
    <w:rsid w:val="005A5EA5"/>
    <w:rsid w:val="005B6B6B"/>
    <w:rsid w:val="005D0196"/>
    <w:rsid w:val="005F0998"/>
    <w:rsid w:val="005F5B1B"/>
    <w:rsid w:val="00600F93"/>
    <w:rsid w:val="00615F5C"/>
    <w:rsid w:val="00645708"/>
    <w:rsid w:val="006600FB"/>
    <w:rsid w:val="006642FC"/>
    <w:rsid w:val="006A4E86"/>
    <w:rsid w:val="006A6605"/>
    <w:rsid w:val="006C6F4B"/>
    <w:rsid w:val="006E7BBD"/>
    <w:rsid w:val="00710F43"/>
    <w:rsid w:val="007118A3"/>
    <w:rsid w:val="00714506"/>
    <w:rsid w:val="0073636F"/>
    <w:rsid w:val="007372E4"/>
    <w:rsid w:val="00753257"/>
    <w:rsid w:val="00763501"/>
    <w:rsid w:val="007805E0"/>
    <w:rsid w:val="00787E59"/>
    <w:rsid w:val="007942E6"/>
    <w:rsid w:val="00794E5A"/>
    <w:rsid w:val="007A2D2B"/>
    <w:rsid w:val="007B1906"/>
    <w:rsid w:val="007E1686"/>
    <w:rsid w:val="008051B9"/>
    <w:rsid w:val="00832869"/>
    <w:rsid w:val="008D2738"/>
    <w:rsid w:val="008D7611"/>
    <w:rsid w:val="008F79BF"/>
    <w:rsid w:val="00906F9C"/>
    <w:rsid w:val="009077D6"/>
    <w:rsid w:val="0091200F"/>
    <w:rsid w:val="00932896"/>
    <w:rsid w:val="009550B2"/>
    <w:rsid w:val="0098726B"/>
    <w:rsid w:val="009D2D8F"/>
    <w:rsid w:val="009D3382"/>
    <w:rsid w:val="009F00B3"/>
    <w:rsid w:val="00A047CF"/>
    <w:rsid w:val="00A049DC"/>
    <w:rsid w:val="00A10104"/>
    <w:rsid w:val="00A37367"/>
    <w:rsid w:val="00A404DA"/>
    <w:rsid w:val="00A7097B"/>
    <w:rsid w:val="00A76FFF"/>
    <w:rsid w:val="00AA2339"/>
    <w:rsid w:val="00AC3966"/>
    <w:rsid w:val="00AE0CFE"/>
    <w:rsid w:val="00AF414B"/>
    <w:rsid w:val="00B2509A"/>
    <w:rsid w:val="00B32A8B"/>
    <w:rsid w:val="00B9605F"/>
    <w:rsid w:val="00BD4FD8"/>
    <w:rsid w:val="00BE0307"/>
    <w:rsid w:val="00BE2C97"/>
    <w:rsid w:val="00BF3051"/>
    <w:rsid w:val="00BF6392"/>
    <w:rsid w:val="00C01F1C"/>
    <w:rsid w:val="00C35CC2"/>
    <w:rsid w:val="00C44A98"/>
    <w:rsid w:val="00C66628"/>
    <w:rsid w:val="00C7627F"/>
    <w:rsid w:val="00C9143C"/>
    <w:rsid w:val="00CE5A31"/>
    <w:rsid w:val="00D11A1C"/>
    <w:rsid w:val="00D55FB8"/>
    <w:rsid w:val="00D57BD1"/>
    <w:rsid w:val="00D86BA5"/>
    <w:rsid w:val="00D915A8"/>
    <w:rsid w:val="00D93025"/>
    <w:rsid w:val="00DB30B3"/>
    <w:rsid w:val="00DB4DE5"/>
    <w:rsid w:val="00DD6BC1"/>
    <w:rsid w:val="00DF432B"/>
    <w:rsid w:val="00E009A6"/>
    <w:rsid w:val="00E079C2"/>
    <w:rsid w:val="00E14E1D"/>
    <w:rsid w:val="00E21F83"/>
    <w:rsid w:val="00E24998"/>
    <w:rsid w:val="00E37115"/>
    <w:rsid w:val="00E606A6"/>
    <w:rsid w:val="00E86DAD"/>
    <w:rsid w:val="00EA3B5D"/>
    <w:rsid w:val="00F000CD"/>
    <w:rsid w:val="00F2030C"/>
    <w:rsid w:val="00F51770"/>
    <w:rsid w:val="00F53119"/>
    <w:rsid w:val="00F77346"/>
    <w:rsid w:val="00F8250F"/>
    <w:rsid w:val="00F828CE"/>
    <w:rsid w:val="00FE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58ED"/>
    <w:rPr>
      <w:rFonts w:ascii="Trebuchet MS" w:hAnsi="Trebuchet MS" w:cs="Trebuchet MS"/>
      <w:sz w:val="20"/>
      <w:szCs w:val="20"/>
      <w:lang w:val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5B6B6B"/>
    <w:pPr>
      <w:keepNext/>
      <w:keepLines/>
      <w:spacing w:before="48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locked/>
    <w:rsid w:val="00A101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nhideWhenUsed/>
    <w:qFormat/>
    <w:locked/>
    <w:rsid w:val="00A101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9"/>
    <w:qFormat/>
    <w:rsid w:val="002F101D"/>
    <w:pPr>
      <w:keepNext/>
      <w:keepLines/>
      <w:spacing w:before="20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5B6B6B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9"/>
    <w:semiHidden/>
    <w:locked/>
    <w:rsid w:val="002F101D"/>
    <w:rPr>
      <w:rFonts w:ascii="Cambria" w:hAnsi="Cambria" w:cs="Cambria"/>
      <w:b/>
      <w:bCs/>
      <w:i/>
      <w:iCs/>
      <w:color w:val="4F81BD"/>
      <w:sz w:val="20"/>
      <w:szCs w:val="20"/>
    </w:rPr>
  </w:style>
  <w:style w:type="paragraph" w:styleId="Geenafstand">
    <w:name w:val="No Spacing"/>
    <w:uiPriority w:val="99"/>
    <w:qFormat/>
    <w:rsid w:val="004158ED"/>
    <w:rPr>
      <w:rFonts w:cs="Calibri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rsid w:val="004158E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4158E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B6B6B"/>
    <w:pPr>
      <w:ind w:left="720"/>
      <w:contextualSpacing/>
    </w:pPr>
  </w:style>
  <w:style w:type="character" w:styleId="Zwaar">
    <w:name w:val="Strong"/>
    <w:basedOn w:val="Standaardalinea-lettertype"/>
    <w:uiPriority w:val="99"/>
    <w:qFormat/>
    <w:rsid w:val="0052156A"/>
    <w:rPr>
      <w:rFonts w:cs="Times New Roman"/>
      <w:b/>
      <w:bCs/>
    </w:rPr>
  </w:style>
  <w:style w:type="paragraph" w:customStyle="1" w:styleId="Default">
    <w:name w:val="Default"/>
    <w:uiPriority w:val="99"/>
    <w:rsid w:val="008D2738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nl-NL"/>
    </w:rPr>
  </w:style>
  <w:style w:type="paragraph" w:styleId="Voettekst">
    <w:name w:val="footer"/>
    <w:basedOn w:val="Standaard"/>
    <w:link w:val="VoettekstChar"/>
    <w:uiPriority w:val="99"/>
    <w:rsid w:val="00270CE3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E7801"/>
    <w:rPr>
      <w:rFonts w:ascii="Trebuchet MS" w:hAnsi="Trebuchet MS" w:cs="Trebuchet MS"/>
      <w:sz w:val="20"/>
      <w:szCs w:val="20"/>
      <w:lang w:val="nl-NL"/>
    </w:rPr>
  </w:style>
  <w:style w:type="character" w:styleId="Paginanummer">
    <w:name w:val="page number"/>
    <w:basedOn w:val="Standaardalinea-lettertype"/>
    <w:uiPriority w:val="99"/>
    <w:rsid w:val="00270CE3"/>
    <w:rPr>
      <w:rFonts w:cs="Times New Roman"/>
    </w:rPr>
  </w:style>
  <w:style w:type="character" w:customStyle="1" w:styleId="Kop2Char">
    <w:name w:val="Kop 2 Char"/>
    <w:basedOn w:val="Standaardalinea-lettertype"/>
    <w:link w:val="Kop2"/>
    <w:rsid w:val="00A101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/>
    </w:rPr>
  </w:style>
  <w:style w:type="character" w:customStyle="1" w:styleId="Kop3Char">
    <w:name w:val="Kop 3 Char"/>
    <w:basedOn w:val="Standaardalinea-lettertype"/>
    <w:link w:val="Kop3"/>
    <w:rsid w:val="00A101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nl-NL"/>
    </w:rPr>
  </w:style>
  <w:style w:type="table" w:styleId="Tabelraster">
    <w:name w:val="Table Grid"/>
    <w:basedOn w:val="Standaardtabel"/>
    <w:uiPriority w:val="59"/>
    <w:locked/>
    <w:rsid w:val="00A10104"/>
    <w:rPr>
      <w:rFonts w:asciiTheme="minorHAnsi" w:eastAsiaTheme="minorHAnsi" w:hAnsiTheme="minorHAnsi" w:cstheme="minorBidi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99"/>
    <w:rsid w:val="00A10104"/>
    <w:rPr>
      <w:rFonts w:eastAsia="Times New Roman" w:cs="Calibri"/>
      <w:lang w:val="nl-NL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000CD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Inhopg1">
    <w:name w:val="toc 1"/>
    <w:basedOn w:val="Standaard"/>
    <w:next w:val="Standaard"/>
    <w:autoRedefine/>
    <w:uiPriority w:val="39"/>
    <w:locked/>
    <w:rsid w:val="00F000CD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locked/>
    <w:rsid w:val="00F000CD"/>
    <w:pPr>
      <w:spacing w:after="100"/>
      <w:ind w:left="200"/>
    </w:pPr>
  </w:style>
  <w:style w:type="character" w:styleId="Hyperlink">
    <w:name w:val="Hyperlink"/>
    <w:basedOn w:val="Standaardalinea-lettertype"/>
    <w:uiPriority w:val="99"/>
    <w:unhideWhenUsed/>
    <w:rsid w:val="00F000CD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semiHidden/>
    <w:unhideWhenUsed/>
    <w:rsid w:val="00F000C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000CD"/>
    <w:rPr>
      <w:rFonts w:ascii="Trebuchet MS" w:hAnsi="Trebuchet MS" w:cs="Trebuchet MS"/>
      <w:sz w:val="20"/>
      <w:szCs w:val="20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58ED"/>
    <w:rPr>
      <w:rFonts w:ascii="Trebuchet MS" w:hAnsi="Trebuchet MS" w:cs="Trebuchet MS"/>
      <w:sz w:val="20"/>
      <w:szCs w:val="20"/>
      <w:lang w:val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5B6B6B"/>
    <w:pPr>
      <w:keepNext/>
      <w:keepLines/>
      <w:spacing w:before="48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locked/>
    <w:rsid w:val="00A101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nhideWhenUsed/>
    <w:qFormat/>
    <w:locked/>
    <w:rsid w:val="00A101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9"/>
    <w:qFormat/>
    <w:rsid w:val="002F101D"/>
    <w:pPr>
      <w:keepNext/>
      <w:keepLines/>
      <w:spacing w:before="20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5B6B6B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9"/>
    <w:semiHidden/>
    <w:locked/>
    <w:rsid w:val="002F101D"/>
    <w:rPr>
      <w:rFonts w:ascii="Cambria" w:hAnsi="Cambria" w:cs="Cambria"/>
      <w:b/>
      <w:bCs/>
      <w:i/>
      <w:iCs/>
      <w:color w:val="4F81BD"/>
      <w:sz w:val="20"/>
      <w:szCs w:val="20"/>
    </w:rPr>
  </w:style>
  <w:style w:type="paragraph" w:styleId="Geenafstand">
    <w:name w:val="No Spacing"/>
    <w:uiPriority w:val="99"/>
    <w:qFormat/>
    <w:rsid w:val="004158ED"/>
    <w:rPr>
      <w:rFonts w:cs="Calibri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rsid w:val="004158E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4158E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B6B6B"/>
    <w:pPr>
      <w:ind w:left="720"/>
      <w:contextualSpacing/>
    </w:pPr>
  </w:style>
  <w:style w:type="character" w:styleId="Zwaar">
    <w:name w:val="Strong"/>
    <w:basedOn w:val="Standaardalinea-lettertype"/>
    <w:uiPriority w:val="99"/>
    <w:qFormat/>
    <w:rsid w:val="0052156A"/>
    <w:rPr>
      <w:rFonts w:cs="Times New Roman"/>
      <w:b/>
      <w:bCs/>
    </w:rPr>
  </w:style>
  <w:style w:type="paragraph" w:customStyle="1" w:styleId="Default">
    <w:name w:val="Default"/>
    <w:uiPriority w:val="99"/>
    <w:rsid w:val="008D2738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nl-NL"/>
    </w:rPr>
  </w:style>
  <w:style w:type="paragraph" w:styleId="Voettekst">
    <w:name w:val="footer"/>
    <w:basedOn w:val="Standaard"/>
    <w:link w:val="VoettekstChar"/>
    <w:uiPriority w:val="99"/>
    <w:rsid w:val="00270CE3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E7801"/>
    <w:rPr>
      <w:rFonts w:ascii="Trebuchet MS" w:hAnsi="Trebuchet MS" w:cs="Trebuchet MS"/>
      <w:sz w:val="20"/>
      <w:szCs w:val="20"/>
      <w:lang w:val="nl-NL"/>
    </w:rPr>
  </w:style>
  <w:style w:type="character" w:styleId="Paginanummer">
    <w:name w:val="page number"/>
    <w:basedOn w:val="Standaardalinea-lettertype"/>
    <w:uiPriority w:val="99"/>
    <w:rsid w:val="00270CE3"/>
    <w:rPr>
      <w:rFonts w:cs="Times New Roman"/>
    </w:rPr>
  </w:style>
  <w:style w:type="character" w:customStyle="1" w:styleId="Kop2Char">
    <w:name w:val="Kop 2 Char"/>
    <w:basedOn w:val="Standaardalinea-lettertype"/>
    <w:link w:val="Kop2"/>
    <w:rsid w:val="00A101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/>
    </w:rPr>
  </w:style>
  <w:style w:type="character" w:customStyle="1" w:styleId="Kop3Char">
    <w:name w:val="Kop 3 Char"/>
    <w:basedOn w:val="Standaardalinea-lettertype"/>
    <w:link w:val="Kop3"/>
    <w:rsid w:val="00A101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nl-NL"/>
    </w:rPr>
  </w:style>
  <w:style w:type="table" w:styleId="Tabelraster">
    <w:name w:val="Table Grid"/>
    <w:basedOn w:val="Standaardtabel"/>
    <w:uiPriority w:val="59"/>
    <w:locked/>
    <w:rsid w:val="00A10104"/>
    <w:rPr>
      <w:rFonts w:asciiTheme="minorHAnsi" w:eastAsiaTheme="minorHAnsi" w:hAnsiTheme="minorHAnsi" w:cstheme="minorBidi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99"/>
    <w:rsid w:val="00A10104"/>
    <w:rPr>
      <w:rFonts w:eastAsia="Times New Roman" w:cs="Calibri"/>
      <w:lang w:val="nl-NL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000CD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Inhopg1">
    <w:name w:val="toc 1"/>
    <w:basedOn w:val="Standaard"/>
    <w:next w:val="Standaard"/>
    <w:autoRedefine/>
    <w:uiPriority w:val="39"/>
    <w:locked/>
    <w:rsid w:val="00F000CD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locked/>
    <w:rsid w:val="00F000CD"/>
    <w:pPr>
      <w:spacing w:after="100"/>
      <w:ind w:left="200"/>
    </w:pPr>
  </w:style>
  <w:style w:type="character" w:styleId="Hyperlink">
    <w:name w:val="Hyperlink"/>
    <w:basedOn w:val="Standaardalinea-lettertype"/>
    <w:uiPriority w:val="99"/>
    <w:unhideWhenUsed/>
    <w:rsid w:val="00F000CD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semiHidden/>
    <w:unhideWhenUsed/>
    <w:rsid w:val="00F000C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000CD"/>
    <w:rPr>
      <w:rFonts w:ascii="Trebuchet MS" w:hAnsi="Trebuchet MS" w:cs="Trebuchet MS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3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952">
                  <w:marLeft w:val="300"/>
                  <w:marRight w:val="0"/>
                  <w:marTop w:val="3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02759B-3CC6-4B6F-9F62-897C2C6B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AE26A0FC.dotm</Template>
  <TotalTime>0</TotalTime>
  <Pages>6</Pages>
  <Words>912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TriviumMeulenbeltZorg</Company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TriviumMeulenbeltZorg</dc:subject>
  <dc:creator>Ben Huiskes</dc:creator>
  <cp:lastModifiedBy>27465</cp:lastModifiedBy>
  <cp:revision>2</cp:revision>
  <dcterms:created xsi:type="dcterms:W3CDTF">2015-02-19T14:32:00Z</dcterms:created>
  <dcterms:modified xsi:type="dcterms:W3CDTF">2015-02-19T14:32:00Z</dcterms:modified>
</cp:coreProperties>
</file>